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FF708E" w:rsidRPr="008F1210" w:rsidRDefault="00FF708E" w:rsidP="00C83A65">
      <w:pPr>
        <w:tabs>
          <w:tab w:val="left" w:pos="1122"/>
        </w:tabs>
        <w:jc w:val="center"/>
        <w:rPr>
          <w:rFonts w:ascii="Palemonas" w:hAnsi="Palemonas"/>
        </w:rPr>
      </w:pPr>
      <w:r w:rsidRPr="008F1210">
        <w:rPr>
          <w:rFonts w:ascii="Palemonas" w:hAnsi="Palemonas"/>
          <w:sz w:val="20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7" o:title=""/>
          </v:shape>
          <o:OLEObject Type="Embed" ProgID="Word.Picture.8" ShapeID="_x0000_i1025" DrawAspect="Content" ObjectID="_1625298566" r:id="rId8"/>
        </w:object>
      </w:r>
    </w:p>
    <w:p w:rsidR="00FF708E" w:rsidRPr="008F1210" w:rsidRDefault="00FF708E" w:rsidP="00BE5FF9">
      <w:pPr>
        <w:jc w:val="center"/>
        <w:outlineLvl w:val="0"/>
        <w:rPr>
          <w:rFonts w:ascii="Palemonas" w:hAnsi="Palemonas"/>
          <w:b/>
          <w:sz w:val="28"/>
          <w:szCs w:val="28"/>
        </w:rPr>
      </w:pPr>
      <w:r w:rsidRPr="008F1210">
        <w:rPr>
          <w:rFonts w:ascii="Palemonas" w:hAnsi="Palemonas"/>
          <w:b/>
          <w:sz w:val="28"/>
          <w:szCs w:val="28"/>
        </w:rPr>
        <w:t>PALANGOS MIESTO SAVIVALDYBĖS ADMINISTRACIJOS</w:t>
      </w:r>
    </w:p>
    <w:p w:rsidR="00FF708E" w:rsidRPr="008F1210" w:rsidRDefault="00FF708E" w:rsidP="00BE5FF9">
      <w:pPr>
        <w:jc w:val="center"/>
        <w:outlineLvl w:val="0"/>
        <w:rPr>
          <w:rFonts w:ascii="Palemonas" w:hAnsi="Palemonas"/>
          <w:b/>
          <w:sz w:val="28"/>
          <w:szCs w:val="28"/>
        </w:rPr>
      </w:pPr>
      <w:r w:rsidRPr="008F1210">
        <w:rPr>
          <w:rFonts w:ascii="Palemonas" w:hAnsi="Palemonas"/>
          <w:b/>
          <w:sz w:val="28"/>
          <w:szCs w:val="28"/>
        </w:rPr>
        <w:t>DIREKTORIUS</w:t>
      </w:r>
    </w:p>
    <w:p w:rsidR="00FF708E" w:rsidRPr="008F1210" w:rsidRDefault="00FF708E" w:rsidP="008F1210">
      <w:pPr>
        <w:tabs>
          <w:tab w:val="left" w:pos="1247"/>
        </w:tabs>
        <w:rPr>
          <w:rFonts w:ascii="Palemonas" w:hAnsi="Palemonas"/>
        </w:rPr>
      </w:pPr>
    </w:p>
    <w:p w:rsidR="00FF708E" w:rsidRPr="008F1210" w:rsidRDefault="00FF708E" w:rsidP="00BE5FF9">
      <w:pPr>
        <w:tabs>
          <w:tab w:val="left" w:pos="1247"/>
        </w:tabs>
        <w:jc w:val="center"/>
        <w:outlineLvl w:val="0"/>
        <w:rPr>
          <w:rFonts w:ascii="Palemonas" w:hAnsi="Palemonas"/>
          <w:b/>
          <w:caps/>
        </w:rPr>
      </w:pPr>
      <w:r w:rsidRPr="008F1210">
        <w:rPr>
          <w:rFonts w:ascii="Palemonas" w:hAnsi="Palemonas"/>
          <w:b/>
          <w:caps/>
        </w:rPr>
        <w:t>ĮSAKYMAS</w:t>
      </w:r>
    </w:p>
    <w:p w:rsidR="00ED7F5F" w:rsidRPr="008F1210" w:rsidRDefault="00ED7F5F" w:rsidP="00C97623">
      <w:pPr>
        <w:jc w:val="center"/>
        <w:rPr>
          <w:rFonts w:ascii="Palemonas" w:hAnsi="Palemonas"/>
          <w:b/>
          <w:szCs w:val="24"/>
        </w:rPr>
      </w:pPr>
      <w:r w:rsidRPr="008F1210">
        <w:rPr>
          <w:rFonts w:ascii="Palemonas" w:hAnsi="Palemonas"/>
          <w:b/>
          <w:szCs w:val="24"/>
        </w:rPr>
        <w:t xml:space="preserve">DĖL UAB ,,PALANGOS </w:t>
      </w:r>
      <w:r w:rsidR="00227877" w:rsidRPr="008F1210">
        <w:rPr>
          <w:rFonts w:ascii="Palemonas" w:hAnsi="Palemonas"/>
          <w:b/>
          <w:szCs w:val="24"/>
        </w:rPr>
        <w:t>BUTŲ</w:t>
      </w:r>
      <w:r w:rsidRPr="008F1210">
        <w:rPr>
          <w:rFonts w:ascii="Palemonas" w:hAnsi="Palemonas"/>
          <w:b/>
          <w:szCs w:val="24"/>
        </w:rPr>
        <w:t xml:space="preserve"> ŪKIS“ SKYRIMO DAUGIABUČI</w:t>
      </w:r>
      <w:r w:rsidR="00C97623" w:rsidRPr="008F1210">
        <w:rPr>
          <w:rFonts w:ascii="Palemonas" w:hAnsi="Palemonas"/>
          <w:b/>
          <w:szCs w:val="24"/>
        </w:rPr>
        <w:t>Ų</w:t>
      </w:r>
      <w:r w:rsidRPr="008F1210">
        <w:rPr>
          <w:rFonts w:ascii="Palemonas" w:hAnsi="Palemonas"/>
          <w:b/>
          <w:szCs w:val="24"/>
        </w:rPr>
        <w:t xml:space="preserve"> </w:t>
      </w:r>
      <w:r w:rsidR="00792DB4" w:rsidRPr="008F1210">
        <w:rPr>
          <w:rFonts w:ascii="Palemonas" w:hAnsi="Palemonas"/>
          <w:b/>
          <w:szCs w:val="24"/>
        </w:rPr>
        <w:t xml:space="preserve">GYVENAMŲJŲ </w:t>
      </w:r>
      <w:r w:rsidR="00C97623" w:rsidRPr="008F1210">
        <w:rPr>
          <w:rFonts w:ascii="Palemonas" w:hAnsi="Palemonas"/>
          <w:b/>
          <w:szCs w:val="24"/>
        </w:rPr>
        <w:t>NAMŲ</w:t>
      </w:r>
      <w:r w:rsidR="00792DB4" w:rsidRPr="008F1210">
        <w:rPr>
          <w:rFonts w:ascii="Palemonas" w:hAnsi="Palemonas"/>
          <w:b/>
          <w:szCs w:val="24"/>
        </w:rPr>
        <w:t>, BUTŲ IR KITŲ PATALPŲ SAVININKŲ BENDROSIOS NUOSAVYBĖS</w:t>
      </w:r>
      <w:r w:rsidR="00C97623" w:rsidRPr="008F1210">
        <w:rPr>
          <w:rFonts w:ascii="Palemonas" w:hAnsi="Palemonas"/>
          <w:b/>
          <w:szCs w:val="24"/>
        </w:rPr>
        <w:t xml:space="preserve"> ADMINISTRATORIUMI</w:t>
      </w:r>
    </w:p>
    <w:p w:rsidR="003005E8" w:rsidRPr="008F1210" w:rsidRDefault="003005E8" w:rsidP="008F1210">
      <w:pPr>
        <w:rPr>
          <w:rFonts w:ascii="Palemonas" w:hAnsi="Palemonas"/>
          <w:b/>
          <w:caps/>
          <w:szCs w:val="24"/>
        </w:rPr>
      </w:pPr>
    </w:p>
    <w:p w:rsidR="00ED7F5F" w:rsidRPr="008F1210" w:rsidRDefault="00ED7F5F" w:rsidP="00ED7F5F">
      <w:pPr>
        <w:tabs>
          <w:tab w:val="left" w:pos="1247"/>
        </w:tabs>
        <w:spacing w:line="160" w:lineRule="atLeast"/>
        <w:jc w:val="center"/>
        <w:rPr>
          <w:rFonts w:ascii="Palemonas" w:hAnsi="Palemonas"/>
          <w:szCs w:val="24"/>
        </w:rPr>
      </w:pPr>
      <w:r w:rsidRPr="008F1210">
        <w:rPr>
          <w:rFonts w:ascii="Palemonas" w:hAnsi="Palemonas"/>
          <w:szCs w:val="24"/>
        </w:rPr>
        <w:t>201</w:t>
      </w:r>
      <w:r w:rsidR="00D94010" w:rsidRPr="008F1210">
        <w:rPr>
          <w:rFonts w:ascii="Palemonas" w:hAnsi="Palemonas"/>
          <w:szCs w:val="24"/>
        </w:rPr>
        <w:t xml:space="preserve">9 </w:t>
      </w:r>
      <w:r w:rsidRPr="008F1210">
        <w:rPr>
          <w:rFonts w:ascii="Palemonas" w:hAnsi="Palemonas"/>
          <w:szCs w:val="24"/>
        </w:rPr>
        <w:t xml:space="preserve">m. </w:t>
      </w:r>
      <w:r w:rsidR="00B60781" w:rsidRPr="008F1210">
        <w:rPr>
          <w:rFonts w:ascii="Palemonas" w:hAnsi="Palemonas"/>
          <w:szCs w:val="24"/>
        </w:rPr>
        <w:t xml:space="preserve">liepos </w:t>
      </w:r>
      <w:r w:rsidR="0059509D">
        <w:rPr>
          <w:rFonts w:ascii="Palemonas" w:hAnsi="Palemonas"/>
          <w:szCs w:val="24"/>
        </w:rPr>
        <w:t>18</w:t>
      </w:r>
      <w:r w:rsidR="003005E8" w:rsidRPr="008F1210">
        <w:rPr>
          <w:rFonts w:ascii="Palemonas" w:hAnsi="Palemonas"/>
          <w:szCs w:val="24"/>
        </w:rPr>
        <w:t xml:space="preserve"> </w:t>
      </w:r>
      <w:r w:rsidRPr="008F1210">
        <w:rPr>
          <w:rFonts w:ascii="Palemonas" w:hAnsi="Palemonas"/>
          <w:szCs w:val="24"/>
        </w:rPr>
        <w:t>d. Nr. A1-</w:t>
      </w:r>
      <w:r w:rsidR="0059509D">
        <w:rPr>
          <w:rFonts w:ascii="Palemonas" w:hAnsi="Palemonas"/>
          <w:szCs w:val="24"/>
        </w:rPr>
        <w:t>1004</w:t>
      </w:r>
    </w:p>
    <w:p w:rsidR="00ED7F5F" w:rsidRPr="008F1210" w:rsidRDefault="00ED7F5F" w:rsidP="00ED7F5F">
      <w:pPr>
        <w:jc w:val="center"/>
        <w:rPr>
          <w:rFonts w:ascii="Palemonas" w:hAnsi="Palemonas"/>
          <w:szCs w:val="24"/>
        </w:rPr>
      </w:pPr>
      <w:r w:rsidRPr="008F1210">
        <w:rPr>
          <w:rFonts w:ascii="Palemonas" w:hAnsi="Palemonas"/>
          <w:szCs w:val="24"/>
        </w:rPr>
        <w:t>Palanga</w:t>
      </w:r>
    </w:p>
    <w:p w:rsidR="003005E8" w:rsidRPr="008F1210" w:rsidRDefault="003005E8" w:rsidP="00ED7F5F">
      <w:pPr>
        <w:rPr>
          <w:rFonts w:ascii="Palemonas" w:hAnsi="Palemonas"/>
          <w:szCs w:val="24"/>
        </w:rPr>
      </w:pPr>
    </w:p>
    <w:p w:rsidR="00C97623" w:rsidRPr="008F1210" w:rsidRDefault="00792B0A" w:rsidP="00792B0A">
      <w:pPr>
        <w:ind w:firstLine="1259"/>
        <w:jc w:val="both"/>
        <w:rPr>
          <w:rFonts w:ascii="Palemonas" w:hAnsi="Palemonas"/>
          <w:szCs w:val="24"/>
        </w:rPr>
      </w:pPr>
      <w:r w:rsidRPr="008F1210">
        <w:rPr>
          <w:rFonts w:ascii="Palemonas" w:hAnsi="Palemonas"/>
          <w:szCs w:val="24"/>
        </w:rPr>
        <w:t xml:space="preserve">Vadovaudamasi Lietuvos Respublikos vietos savivaldos įstatymo </w:t>
      </w:r>
      <w:r w:rsidR="00BE71EC" w:rsidRPr="008F1210">
        <w:rPr>
          <w:rFonts w:ascii="Palemonas" w:hAnsi="Palemonas"/>
          <w:szCs w:val="24"/>
        </w:rPr>
        <w:t>29</w:t>
      </w:r>
      <w:r w:rsidR="00683DC9" w:rsidRPr="008F1210">
        <w:rPr>
          <w:rFonts w:ascii="Palemonas" w:hAnsi="Palemonas"/>
          <w:szCs w:val="24"/>
        </w:rPr>
        <w:t xml:space="preserve"> </w:t>
      </w:r>
      <w:r w:rsidRPr="008F1210">
        <w:rPr>
          <w:rFonts w:ascii="Palemonas" w:hAnsi="Palemonas"/>
          <w:szCs w:val="24"/>
        </w:rPr>
        <w:t xml:space="preserve">straipsnio </w:t>
      </w:r>
      <w:r w:rsidR="00683DC9" w:rsidRPr="008F1210">
        <w:rPr>
          <w:rFonts w:ascii="Palemonas" w:hAnsi="Palemonas"/>
          <w:szCs w:val="24"/>
        </w:rPr>
        <w:t>1</w:t>
      </w:r>
      <w:r w:rsidRPr="008F1210">
        <w:rPr>
          <w:rFonts w:ascii="Palemonas" w:hAnsi="Palemonas"/>
          <w:szCs w:val="24"/>
        </w:rPr>
        <w:t xml:space="preserve"> dalies </w:t>
      </w:r>
      <w:r w:rsidR="00BF6A02" w:rsidRPr="008F1210">
        <w:rPr>
          <w:rFonts w:ascii="Palemonas" w:hAnsi="Palemonas"/>
          <w:szCs w:val="24"/>
        </w:rPr>
        <w:t>2</w:t>
      </w:r>
      <w:r w:rsidRPr="008F1210">
        <w:rPr>
          <w:rFonts w:ascii="Palemonas" w:hAnsi="Palemonas"/>
          <w:szCs w:val="24"/>
        </w:rPr>
        <w:t xml:space="preserve"> punktu, Lietuvos Respublikos civilinio kodekso 4.84 straipsniu</w:t>
      </w:r>
      <w:r w:rsidR="00BE71EC" w:rsidRPr="008F1210">
        <w:rPr>
          <w:rFonts w:ascii="Palemonas" w:hAnsi="Palemonas"/>
          <w:szCs w:val="24"/>
        </w:rPr>
        <w:t xml:space="preserve"> 4 dalimi</w:t>
      </w:r>
      <w:r w:rsidR="00C97623" w:rsidRPr="008F1210">
        <w:rPr>
          <w:rFonts w:ascii="Palemonas" w:hAnsi="Palemonas"/>
          <w:szCs w:val="24"/>
        </w:rPr>
        <w:t>:</w:t>
      </w:r>
    </w:p>
    <w:p w:rsidR="00C97623" w:rsidRPr="008F1210" w:rsidRDefault="00792B0A" w:rsidP="00C97623">
      <w:pPr>
        <w:ind w:firstLine="1259"/>
        <w:jc w:val="both"/>
        <w:rPr>
          <w:rFonts w:ascii="Palemonas" w:hAnsi="Palemonas"/>
          <w:szCs w:val="24"/>
        </w:rPr>
      </w:pPr>
      <w:r w:rsidRPr="008F1210">
        <w:rPr>
          <w:rFonts w:ascii="Palemonas" w:hAnsi="Palemonas"/>
          <w:szCs w:val="24"/>
        </w:rPr>
        <w:t xml:space="preserve">1. S k i r i u </w:t>
      </w:r>
      <w:r w:rsidR="00C97623" w:rsidRPr="008F1210">
        <w:rPr>
          <w:rFonts w:ascii="Palemonas" w:hAnsi="Palemonas"/>
          <w:szCs w:val="24"/>
        </w:rPr>
        <w:t xml:space="preserve">UAB „Palangos </w:t>
      </w:r>
      <w:r w:rsidR="00227877" w:rsidRPr="008F1210">
        <w:rPr>
          <w:rFonts w:ascii="Palemonas" w:hAnsi="Palemonas"/>
          <w:szCs w:val="24"/>
        </w:rPr>
        <w:t>butų</w:t>
      </w:r>
      <w:r w:rsidR="00C97623" w:rsidRPr="008F1210">
        <w:rPr>
          <w:rFonts w:ascii="Palemonas" w:hAnsi="Palemonas"/>
          <w:szCs w:val="24"/>
        </w:rPr>
        <w:t xml:space="preserve"> ūkis“, </w:t>
      </w:r>
      <w:proofErr w:type="spellStart"/>
      <w:r w:rsidR="00BE71EC" w:rsidRPr="008F1210">
        <w:rPr>
          <w:rFonts w:ascii="Palemonas" w:hAnsi="Palemonas"/>
          <w:szCs w:val="24"/>
        </w:rPr>
        <w:t>Virbališkės</w:t>
      </w:r>
      <w:proofErr w:type="spellEnd"/>
      <w:r w:rsidR="00BE71EC" w:rsidRPr="008F1210">
        <w:rPr>
          <w:rFonts w:ascii="Palemonas" w:hAnsi="Palemonas"/>
          <w:szCs w:val="24"/>
        </w:rPr>
        <w:t xml:space="preserve"> </w:t>
      </w:r>
      <w:proofErr w:type="spellStart"/>
      <w:r w:rsidR="00BE71EC" w:rsidRPr="008F1210">
        <w:rPr>
          <w:rFonts w:ascii="Palemonas" w:hAnsi="Palemonas"/>
          <w:szCs w:val="24"/>
        </w:rPr>
        <w:t>tak</w:t>
      </w:r>
      <w:proofErr w:type="spellEnd"/>
      <w:r w:rsidR="00BE71EC" w:rsidRPr="008F1210">
        <w:rPr>
          <w:rFonts w:ascii="Palemonas" w:hAnsi="Palemonas"/>
          <w:szCs w:val="24"/>
        </w:rPr>
        <w:t>. 3F</w:t>
      </w:r>
      <w:r w:rsidR="00C97623" w:rsidRPr="008F1210">
        <w:rPr>
          <w:rFonts w:ascii="Palemonas" w:hAnsi="Palemonas"/>
          <w:szCs w:val="24"/>
        </w:rPr>
        <w:t>, LT-001</w:t>
      </w:r>
      <w:r w:rsidR="00227877" w:rsidRPr="008F1210">
        <w:rPr>
          <w:rFonts w:ascii="Palemonas" w:hAnsi="Palemonas"/>
          <w:szCs w:val="24"/>
        </w:rPr>
        <w:t>2</w:t>
      </w:r>
      <w:r w:rsidR="00BE71EC" w:rsidRPr="008F1210">
        <w:rPr>
          <w:rFonts w:ascii="Palemonas" w:hAnsi="Palemonas"/>
          <w:szCs w:val="24"/>
        </w:rPr>
        <w:t>7</w:t>
      </w:r>
      <w:r w:rsidR="00C97623" w:rsidRPr="008F1210">
        <w:rPr>
          <w:rFonts w:ascii="Palemonas" w:hAnsi="Palemonas"/>
          <w:szCs w:val="24"/>
        </w:rPr>
        <w:t xml:space="preserve"> Palanga, tel. </w:t>
      </w:r>
      <w:r w:rsidR="00BE71EC" w:rsidRPr="008F1210">
        <w:rPr>
          <w:rFonts w:ascii="Palemonas" w:hAnsi="Palemonas"/>
          <w:szCs w:val="24"/>
        </w:rPr>
        <w:t>8700 55188</w:t>
      </w:r>
      <w:r w:rsidR="00C97623" w:rsidRPr="008F1210">
        <w:rPr>
          <w:rFonts w:ascii="Palemonas" w:hAnsi="Palemonas"/>
          <w:szCs w:val="24"/>
        </w:rPr>
        <w:t xml:space="preserve">, el. paštas </w:t>
      </w:r>
      <w:hyperlink r:id="rId9" w:history="1">
        <w:r w:rsidR="00F534D7" w:rsidRPr="008F1210">
          <w:rPr>
            <w:rStyle w:val="Hipersaitas"/>
            <w:rFonts w:ascii="Palemonas" w:hAnsi="Palemonas"/>
            <w:color w:val="auto"/>
            <w:szCs w:val="24"/>
            <w:u w:val="none"/>
          </w:rPr>
          <w:t>info@palangosbutuukis.lt</w:t>
        </w:r>
      </w:hyperlink>
      <w:r w:rsidR="00C97623" w:rsidRPr="008F1210">
        <w:rPr>
          <w:rFonts w:ascii="Palemonas" w:hAnsi="Palemonas"/>
          <w:szCs w:val="24"/>
        </w:rPr>
        <w:t>, įmonės kodas 152</w:t>
      </w:r>
      <w:r w:rsidR="00227877" w:rsidRPr="008F1210">
        <w:rPr>
          <w:rFonts w:ascii="Palemonas" w:hAnsi="Palemonas"/>
          <w:szCs w:val="24"/>
        </w:rPr>
        <w:t>429379</w:t>
      </w:r>
      <w:r w:rsidR="00C97623" w:rsidRPr="008F1210">
        <w:rPr>
          <w:rFonts w:ascii="Palemonas" w:hAnsi="Palemonas"/>
          <w:szCs w:val="24"/>
        </w:rPr>
        <w:t>,</w:t>
      </w:r>
      <w:r w:rsidR="00C97623" w:rsidRPr="008F1210">
        <w:rPr>
          <w:rFonts w:ascii="Palemonas" w:hAnsi="Palemonas"/>
          <w:b/>
          <w:szCs w:val="24"/>
        </w:rPr>
        <w:t xml:space="preserve"> </w:t>
      </w:r>
      <w:r w:rsidR="00C97623" w:rsidRPr="008F1210">
        <w:rPr>
          <w:rFonts w:ascii="Palemonas" w:hAnsi="Palemonas" w:cs="Tahoma"/>
          <w:szCs w:val="24"/>
        </w:rPr>
        <w:t>duomenys kaupiami ir saugomi Juridinių asmenų registre</w:t>
      </w:r>
      <w:r w:rsidR="00C97623" w:rsidRPr="008F1210">
        <w:rPr>
          <w:rFonts w:ascii="Palemonas" w:hAnsi="Palemonas"/>
          <w:szCs w:val="24"/>
        </w:rPr>
        <w:t>, PVM kodas LT524</w:t>
      </w:r>
      <w:r w:rsidR="00227877" w:rsidRPr="008F1210">
        <w:rPr>
          <w:rFonts w:ascii="Palemonas" w:hAnsi="Palemonas"/>
          <w:szCs w:val="24"/>
        </w:rPr>
        <w:t>293716</w:t>
      </w:r>
      <w:r w:rsidR="00C97623" w:rsidRPr="008F1210">
        <w:rPr>
          <w:rFonts w:ascii="Palemonas" w:hAnsi="Palemonas"/>
          <w:szCs w:val="24"/>
        </w:rPr>
        <w:t>, penkeriems metams daugiabučių gyvenamųjų namų, butų ir kitų patalpų savininkų bendrosios nuosavybės administratoriumi</w:t>
      </w:r>
      <w:r w:rsidR="00F534D7" w:rsidRPr="008F1210">
        <w:rPr>
          <w:rFonts w:ascii="Palemonas" w:hAnsi="Palemonas"/>
          <w:szCs w:val="24"/>
        </w:rPr>
        <w:t>, mokestį už bendrosios nuosavybės administravimą skaičiuojant pagal Palangos miesto savivaldybės daugiabučių gyvenamųjų namų skaičiuojamąjį administravimo mokesčio tarifą, nustatytą Palangos miesto savivaldybės tarybos 2014 m. lapkričio 27 d. sprendimu Nr. T2-366 „Dėl Palangos miesto savivaldybės daugiabučių gyvenamųjų namų bendrojo naudojimo objektų maksimalių administravimo mokesčių tarifų apskaičiavimo tvarkos aprašo patvirtinimo“.</w:t>
      </w:r>
    </w:p>
    <w:p w:rsidR="00CA3393" w:rsidRPr="008F1210" w:rsidRDefault="00C97623" w:rsidP="00F534D7">
      <w:pPr>
        <w:ind w:firstLine="1259"/>
        <w:jc w:val="both"/>
        <w:rPr>
          <w:rFonts w:ascii="Palemonas" w:hAnsi="Palemonas"/>
          <w:szCs w:val="24"/>
        </w:rPr>
      </w:pPr>
      <w:r w:rsidRPr="008F1210">
        <w:rPr>
          <w:rFonts w:ascii="Palemonas" w:hAnsi="Palemonas"/>
          <w:szCs w:val="24"/>
        </w:rPr>
        <w:t xml:space="preserve">2. </w:t>
      </w:r>
      <w:r w:rsidR="00683DC9" w:rsidRPr="008F1210">
        <w:rPr>
          <w:rFonts w:ascii="Palemonas" w:hAnsi="Palemonas"/>
          <w:szCs w:val="24"/>
        </w:rPr>
        <w:t xml:space="preserve">T v i r t i n u </w:t>
      </w:r>
      <w:r w:rsidR="003005E8" w:rsidRPr="008F1210">
        <w:rPr>
          <w:rFonts w:ascii="Palemonas" w:hAnsi="Palemonas"/>
          <w:szCs w:val="24"/>
        </w:rPr>
        <w:t>D</w:t>
      </w:r>
      <w:r w:rsidRPr="008F1210">
        <w:rPr>
          <w:rFonts w:ascii="Palemonas" w:hAnsi="Palemonas"/>
          <w:szCs w:val="24"/>
        </w:rPr>
        <w:t>augiabučių gyvenamųjų namų, butų ir kitų patalpų savininkų bendrosios nuosavybės administratoriu</w:t>
      </w:r>
      <w:r w:rsidR="003005E8" w:rsidRPr="008F1210">
        <w:rPr>
          <w:rFonts w:ascii="Palemonas" w:hAnsi="Palemonas"/>
          <w:szCs w:val="24"/>
        </w:rPr>
        <w:t>i</w:t>
      </w:r>
      <w:r w:rsidRPr="008F1210">
        <w:rPr>
          <w:rFonts w:ascii="Palemonas" w:hAnsi="Palemonas"/>
          <w:szCs w:val="24"/>
        </w:rPr>
        <w:t xml:space="preserve"> UAB „</w:t>
      </w:r>
      <w:r w:rsidR="00CA3393" w:rsidRPr="008F1210">
        <w:rPr>
          <w:rFonts w:ascii="Palemonas" w:hAnsi="Palemonas"/>
        </w:rPr>
        <w:t>UAB „Palangos butų ūkis</w:t>
      </w:r>
      <w:r w:rsidRPr="008F1210">
        <w:rPr>
          <w:rFonts w:ascii="Palemonas" w:hAnsi="Palemonas"/>
          <w:szCs w:val="24"/>
        </w:rPr>
        <w:t>“ paskirtų administruoti daugiabučių namų sąrašą (pridedama).</w:t>
      </w:r>
    </w:p>
    <w:p w:rsidR="006B6360" w:rsidRPr="008F1210" w:rsidRDefault="00683DC9" w:rsidP="00792B0A">
      <w:pPr>
        <w:ind w:firstLine="1259"/>
        <w:jc w:val="both"/>
        <w:rPr>
          <w:rFonts w:ascii="Palemonas" w:hAnsi="Palemonas"/>
          <w:szCs w:val="24"/>
        </w:rPr>
      </w:pPr>
      <w:r w:rsidRPr="008F1210">
        <w:rPr>
          <w:rFonts w:ascii="Palemonas" w:hAnsi="Palemonas"/>
          <w:szCs w:val="24"/>
        </w:rPr>
        <w:t xml:space="preserve">3. </w:t>
      </w:r>
      <w:r w:rsidR="00E326A2" w:rsidRPr="008F1210">
        <w:rPr>
          <w:rFonts w:ascii="Palemonas" w:hAnsi="Palemonas"/>
          <w:szCs w:val="24"/>
        </w:rPr>
        <w:t>P r i p a ž į</w:t>
      </w:r>
      <w:r w:rsidR="00793112" w:rsidRPr="008F1210">
        <w:rPr>
          <w:rFonts w:ascii="Palemonas" w:hAnsi="Palemonas"/>
          <w:szCs w:val="24"/>
        </w:rPr>
        <w:t xml:space="preserve"> s t u netekusi</w:t>
      </w:r>
      <w:r w:rsidR="006B6360" w:rsidRPr="008F1210">
        <w:rPr>
          <w:rFonts w:ascii="Palemonas" w:hAnsi="Palemonas"/>
          <w:szCs w:val="24"/>
        </w:rPr>
        <w:t>ais</w:t>
      </w:r>
      <w:r w:rsidR="005D464E" w:rsidRPr="008F1210">
        <w:rPr>
          <w:rFonts w:ascii="Palemonas" w:hAnsi="Palemonas"/>
          <w:szCs w:val="24"/>
        </w:rPr>
        <w:t xml:space="preserve"> galios </w:t>
      </w:r>
      <w:r w:rsidR="00793112" w:rsidRPr="008F1210">
        <w:rPr>
          <w:rFonts w:ascii="Palemonas" w:hAnsi="Palemonas"/>
          <w:szCs w:val="24"/>
        </w:rPr>
        <w:t>Palangos miesto savivaldybės administracijos direktoriaus</w:t>
      </w:r>
      <w:r w:rsidR="00F534D7" w:rsidRPr="008F1210">
        <w:rPr>
          <w:rFonts w:ascii="Palemonas" w:hAnsi="Palemonas"/>
          <w:szCs w:val="24"/>
        </w:rPr>
        <w:t xml:space="preserve"> 2014 m. liepos 16 d. įsakymo Nr. A1-717 „Dėl UAB „Palangos butų ūkis“ skyrimo daugiabučių gyvenamųjų namų, butų ir kitų patalpų savininkų bendrosios nuosavybės administratoriumi“ 1 ir 2 punktus</w:t>
      </w:r>
      <w:r w:rsidR="00744703" w:rsidRPr="008F1210">
        <w:rPr>
          <w:rFonts w:ascii="Palemonas" w:hAnsi="Palemonas"/>
          <w:szCs w:val="24"/>
        </w:rPr>
        <w:t>.</w:t>
      </w:r>
    </w:p>
    <w:p w:rsidR="00F534D7" w:rsidRPr="008F1210" w:rsidRDefault="00F534D7" w:rsidP="008F1210">
      <w:pPr>
        <w:jc w:val="both"/>
        <w:rPr>
          <w:rFonts w:ascii="Palemonas" w:hAnsi="Palemonas"/>
          <w:szCs w:val="24"/>
        </w:rPr>
      </w:pPr>
    </w:p>
    <w:p w:rsidR="00F534D7" w:rsidRPr="008F1210" w:rsidRDefault="00F534D7" w:rsidP="008F1210">
      <w:pPr>
        <w:jc w:val="both"/>
        <w:rPr>
          <w:rFonts w:ascii="Palemonas" w:hAnsi="Palemonas"/>
          <w:szCs w:val="24"/>
        </w:rPr>
      </w:pPr>
    </w:p>
    <w:p w:rsidR="00AD7157" w:rsidRPr="008F1210" w:rsidRDefault="00AD7157" w:rsidP="00F534D7">
      <w:pPr>
        <w:jc w:val="both"/>
        <w:rPr>
          <w:rFonts w:ascii="Palemonas" w:hAnsi="Palemonas"/>
          <w:szCs w:val="24"/>
        </w:rPr>
      </w:pPr>
    </w:p>
    <w:p w:rsidR="00C30953" w:rsidRPr="008F1210" w:rsidRDefault="00E8652E" w:rsidP="008F1210">
      <w:pPr>
        <w:rPr>
          <w:rFonts w:ascii="Palemonas" w:hAnsi="Palemonas"/>
        </w:rPr>
      </w:pPr>
      <w:r w:rsidRPr="008F1210">
        <w:rPr>
          <w:rFonts w:ascii="Palemonas" w:hAnsi="Palemonas"/>
        </w:rPr>
        <w:t>Direktor</w:t>
      </w:r>
      <w:r w:rsidR="00F534D7" w:rsidRPr="008F1210">
        <w:rPr>
          <w:rFonts w:ascii="Palemonas" w:hAnsi="Palemonas"/>
        </w:rPr>
        <w:t>iaus pavaduotoja</w:t>
      </w:r>
      <w:r w:rsidR="008F1210" w:rsidRPr="008F1210">
        <w:rPr>
          <w:rFonts w:ascii="Palemonas" w:hAnsi="Palemonas"/>
        </w:rPr>
        <w:t xml:space="preserve"> </w:t>
      </w:r>
      <w:r w:rsidR="008F1210" w:rsidRPr="008F1210">
        <w:rPr>
          <w:rFonts w:ascii="Palemonas" w:hAnsi="Palemonas"/>
        </w:rPr>
        <w:tab/>
      </w:r>
      <w:r w:rsidR="008F1210" w:rsidRPr="008F1210">
        <w:rPr>
          <w:rFonts w:ascii="Palemonas" w:hAnsi="Palemonas"/>
        </w:rPr>
        <w:tab/>
      </w:r>
      <w:r w:rsidR="008F1210" w:rsidRPr="008F1210">
        <w:rPr>
          <w:rFonts w:ascii="Palemonas" w:hAnsi="Palemonas"/>
        </w:rPr>
        <w:tab/>
      </w:r>
      <w:r w:rsidR="008F1210" w:rsidRPr="008F1210">
        <w:rPr>
          <w:rFonts w:ascii="Palemonas" w:hAnsi="Palemonas"/>
        </w:rPr>
        <w:tab/>
      </w:r>
      <w:r w:rsidR="00F534D7" w:rsidRPr="008F1210">
        <w:rPr>
          <w:rFonts w:ascii="Palemonas" w:hAnsi="Palemonas"/>
        </w:rPr>
        <w:t xml:space="preserve">Violeta </w:t>
      </w:r>
      <w:proofErr w:type="spellStart"/>
      <w:r w:rsidR="00F534D7" w:rsidRPr="008F1210">
        <w:rPr>
          <w:rFonts w:ascii="Palemonas" w:hAnsi="Palemonas"/>
        </w:rPr>
        <w:t>Staskonienė</w:t>
      </w:r>
      <w:proofErr w:type="spellEnd"/>
    </w:p>
    <w:p w:rsidR="00227877" w:rsidRPr="008F1210" w:rsidRDefault="00227877" w:rsidP="00F709EB">
      <w:pPr>
        <w:jc w:val="both"/>
        <w:rPr>
          <w:rFonts w:ascii="Palemonas" w:hAnsi="Palemonas"/>
          <w:szCs w:val="24"/>
        </w:rPr>
      </w:pPr>
    </w:p>
    <w:p w:rsidR="00227877" w:rsidRPr="008F1210" w:rsidRDefault="00227877" w:rsidP="00F709EB">
      <w:pPr>
        <w:jc w:val="both"/>
        <w:rPr>
          <w:rFonts w:ascii="Palemonas" w:hAnsi="Palemonas"/>
          <w:szCs w:val="24"/>
        </w:rPr>
      </w:pPr>
    </w:p>
    <w:p w:rsidR="00837825" w:rsidRPr="008F1210" w:rsidRDefault="00837825" w:rsidP="00F709EB">
      <w:pPr>
        <w:jc w:val="both"/>
        <w:rPr>
          <w:rFonts w:ascii="Palemonas" w:hAnsi="Palemonas"/>
          <w:szCs w:val="24"/>
        </w:rPr>
        <w:sectPr w:rsidR="00837825" w:rsidRPr="008F1210" w:rsidSect="00837825">
          <w:headerReference w:type="default" r:id="rId10"/>
          <w:footerReference w:type="first" r:id="rId11"/>
          <w:pgSz w:w="11907" w:h="16840" w:code="9"/>
          <w:pgMar w:top="1134" w:right="567" w:bottom="1134" w:left="1701" w:header="720" w:footer="210" w:gutter="0"/>
          <w:pgNumType w:start="1"/>
          <w:cols w:space="1296"/>
          <w:titlePg/>
          <w:docGrid w:linePitch="326"/>
        </w:sectPr>
      </w:pPr>
    </w:p>
    <w:p w:rsidR="00813BA8" w:rsidRPr="008F1210" w:rsidRDefault="00813BA8" w:rsidP="007C6FC2">
      <w:pPr>
        <w:ind w:left="5102"/>
        <w:jc w:val="both"/>
        <w:rPr>
          <w:rFonts w:ascii="Palemonas" w:hAnsi="Palemonas"/>
          <w:szCs w:val="24"/>
        </w:rPr>
      </w:pPr>
      <w:r w:rsidRPr="008F1210">
        <w:rPr>
          <w:rFonts w:ascii="Palemonas" w:hAnsi="Palemonas"/>
          <w:szCs w:val="24"/>
        </w:rPr>
        <w:lastRenderedPageBreak/>
        <w:t>PATVIRTINTA</w:t>
      </w:r>
    </w:p>
    <w:p w:rsidR="00813BA8" w:rsidRPr="008F1210" w:rsidRDefault="00813BA8" w:rsidP="007C6FC2">
      <w:pPr>
        <w:ind w:left="5102" w:right="-126"/>
        <w:jc w:val="both"/>
        <w:rPr>
          <w:rFonts w:ascii="Palemonas" w:hAnsi="Palemonas"/>
          <w:szCs w:val="24"/>
        </w:rPr>
      </w:pPr>
      <w:r w:rsidRPr="008F1210">
        <w:rPr>
          <w:rFonts w:ascii="Palemonas" w:hAnsi="Palemonas"/>
          <w:szCs w:val="24"/>
        </w:rPr>
        <w:t>Palangos miesto savivaldybės administracijos</w:t>
      </w:r>
    </w:p>
    <w:p w:rsidR="00813BA8" w:rsidRPr="008F1210" w:rsidRDefault="00813BA8" w:rsidP="007C6FC2">
      <w:pPr>
        <w:ind w:left="5102"/>
        <w:jc w:val="both"/>
        <w:rPr>
          <w:rFonts w:ascii="Palemonas" w:hAnsi="Palemonas"/>
          <w:szCs w:val="24"/>
        </w:rPr>
      </w:pPr>
      <w:r w:rsidRPr="008F1210">
        <w:rPr>
          <w:rFonts w:ascii="Palemonas" w:hAnsi="Palemonas"/>
          <w:szCs w:val="24"/>
        </w:rPr>
        <w:t>direktoriaus 201</w:t>
      </w:r>
      <w:r w:rsidR="00744703" w:rsidRPr="008F1210">
        <w:rPr>
          <w:rFonts w:ascii="Palemonas" w:hAnsi="Palemonas"/>
          <w:szCs w:val="24"/>
        </w:rPr>
        <w:t>9</w:t>
      </w:r>
      <w:r w:rsidRPr="008F1210">
        <w:rPr>
          <w:rFonts w:ascii="Palemonas" w:hAnsi="Palemonas"/>
          <w:szCs w:val="24"/>
        </w:rPr>
        <w:t xml:space="preserve"> m. liepos </w:t>
      </w:r>
      <w:r w:rsidR="0059509D">
        <w:rPr>
          <w:rFonts w:ascii="Palemonas" w:hAnsi="Palemonas"/>
          <w:szCs w:val="24"/>
        </w:rPr>
        <w:t>18</w:t>
      </w:r>
      <w:r w:rsidR="003005E8" w:rsidRPr="008F1210">
        <w:rPr>
          <w:rFonts w:ascii="Palemonas" w:hAnsi="Palemonas"/>
          <w:szCs w:val="24"/>
        </w:rPr>
        <w:t xml:space="preserve"> </w:t>
      </w:r>
      <w:r w:rsidRPr="008F1210">
        <w:rPr>
          <w:rFonts w:ascii="Palemonas" w:hAnsi="Palemonas"/>
          <w:szCs w:val="24"/>
        </w:rPr>
        <w:t>d. įsakymo</w:t>
      </w:r>
    </w:p>
    <w:p w:rsidR="00337ADC" w:rsidRPr="008F1210" w:rsidRDefault="0057686B" w:rsidP="007C6FC2">
      <w:pPr>
        <w:ind w:left="5102"/>
        <w:jc w:val="both"/>
        <w:outlineLvl w:val="0"/>
        <w:rPr>
          <w:rFonts w:ascii="Palemonas" w:hAnsi="Palemonas"/>
          <w:szCs w:val="24"/>
        </w:rPr>
      </w:pPr>
      <w:r w:rsidRPr="008F1210">
        <w:rPr>
          <w:rFonts w:ascii="Palemonas" w:hAnsi="Palemonas"/>
          <w:szCs w:val="24"/>
        </w:rPr>
        <w:t>Nr. A1-</w:t>
      </w:r>
      <w:r w:rsidR="0059509D">
        <w:rPr>
          <w:rFonts w:ascii="Palemonas" w:hAnsi="Palemonas"/>
          <w:szCs w:val="24"/>
        </w:rPr>
        <w:t>1004</w:t>
      </w:r>
    </w:p>
    <w:p w:rsidR="00813BA8" w:rsidRPr="008F1210" w:rsidRDefault="00813BA8" w:rsidP="007C6FC2">
      <w:pPr>
        <w:ind w:left="5102"/>
        <w:jc w:val="both"/>
        <w:outlineLvl w:val="0"/>
        <w:rPr>
          <w:rFonts w:ascii="Palemonas" w:hAnsi="Palemonas"/>
          <w:szCs w:val="24"/>
        </w:rPr>
      </w:pPr>
      <w:r w:rsidRPr="008F1210">
        <w:rPr>
          <w:rFonts w:ascii="Palemonas" w:hAnsi="Palemonas"/>
          <w:szCs w:val="24"/>
        </w:rPr>
        <w:t>2 pun</w:t>
      </w:r>
      <w:r w:rsidR="003005E8" w:rsidRPr="008F1210">
        <w:rPr>
          <w:rFonts w:ascii="Palemonas" w:hAnsi="Palemonas"/>
          <w:szCs w:val="24"/>
        </w:rPr>
        <w:t>k</w:t>
      </w:r>
      <w:r w:rsidRPr="008F1210">
        <w:rPr>
          <w:rFonts w:ascii="Palemonas" w:hAnsi="Palemonas"/>
          <w:szCs w:val="24"/>
        </w:rPr>
        <w:t>tu</w:t>
      </w:r>
    </w:p>
    <w:p w:rsidR="00813BA8" w:rsidRPr="008F1210" w:rsidRDefault="00813BA8" w:rsidP="00F709EB">
      <w:pPr>
        <w:jc w:val="both"/>
        <w:rPr>
          <w:rFonts w:ascii="Palemonas" w:hAnsi="Palemonas"/>
          <w:szCs w:val="24"/>
        </w:rPr>
      </w:pPr>
    </w:p>
    <w:p w:rsidR="00096B4A" w:rsidRPr="008F1210" w:rsidRDefault="00096B4A" w:rsidP="00813BA8">
      <w:pPr>
        <w:jc w:val="center"/>
        <w:rPr>
          <w:rFonts w:ascii="Palemonas" w:hAnsi="Palemonas"/>
          <w:b/>
          <w:szCs w:val="24"/>
        </w:rPr>
      </w:pPr>
      <w:r w:rsidRPr="008F1210">
        <w:rPr>
          <w:rFonts w:ascii="Palemonas" w:hAnsi="Palemonas"/>
          <w:b/>
          <w:szCs w:val="24"/>
        </w:rPr>
        <w:t xml:space="preserve"> DAUGIABUČIŲ GYVENAMŲJŲ NAMŲ, BUTŲ IR KITŲ PATALPŲ SAVININKŲ BENDROSIOS NUOSAVYBĖS ADMINISTRATORIUI UAB „PALANGOS </w:t>
      </w:r>
      <w:r w:rsidR="00B63C2D" w:rsidRPr="008F1210">
        <w:rPr>
          <w:rFonts w:ascii="Palemonas" w:hAnsi="Palemonas"/>
          <w:b/>
          <w:szCs w:val="24"/>
        </w:rPr>
        <w:t>BUTŲ</w:t>
      </w:r>
      <w:r w:rsidRPr="008F1210">
        <w:rPr>
          <w:rFonts w:ascii="Palemonas" w:hAnsi="Palemonas"/>
          <w:b/>
          <w:szCs w:val="24"/>
        </w:rPr>
        <w:t xml:space="preserve"> ŪKIS“ PASKIRTŲ ADMINISTRUOTI DAUGIABUČIŲ NAMŲ SĄRAŠAS</w:t>
      </w:r>
      <w:r w:rsidRPr="008F1210" w:rsidDel="00096B4A">
        <w:rPr>
          <w:rFonts w:ascii="Palemonas" w:hAnsi="Palemonas"/>
          <w:b/>
          <w:szCs w:val="24"/>
        </w:rPr>
        <w:t xml:space="preserve"> </w:t>
      </w:r>
    </w:p>
    <w:p w:rsidR="00B63C2D" w:rsidRPr="008F1210" w:rsidRDefault="00B63C2D" w:rsidP="00744703">
      <w:pPr>
        <w:rPr>
          <w:rFonts w:ascii="Palemonas" w:hAnsi="Palemonas"/>
          <w:b/>
          <w:szCs w:val="24"/>
        </w:rPr>
      </w:pPr>
    </w:p>
    <w:tbl>
      <w:tblPr>
        <w:tblpPr w:leftFromText="180" w:rightFromText="180" w:vertAnchor="text" w:horzAnchor="margin" w:tblpY="55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2307"/>
        <w:gridCol w:w="1276"/>
        <w:gridCol w:w="1701"/>
        <w:gridCol w:w="1701"/>
        <w:gridCol w:w="1985"/>
      </w:tblGrid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B169FF">
            <w:pPr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 xml:space="preserve">Eil. Nr. </w:t>
            </w:r>
          </w:p>
        </w:tc>
        <w:tc>
          <w:tcPr>
            <w:tcW w:w="2307" w:type="dxa"/>
            <w:shd w:val="clear" w:color="auto" w:fill="auto"/>
          </w:tcPr>
          <w:p w:rsidR="00DF543D" w:rsidRPr="008F1210" w:rsidRDefault="00DF543D" w:rsidP="00B169FF">
            <w:pPr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Daugiabučio namo adresas</w:t>
            </w:r>
          </w:p>
        </w:tc>
        <w:tc>
          <w:tcPr>
            <w:tcW w:w="1276" w:type="dxa"/>
            <w:shd w:val="clear" w:color="auto" w:fill="auto"/>
          </w:tcPr>
          <w:p w:rsidR="00DF543D" w:rsidRPr="008F1210" w:rsidRDefault="00DF543D" w:rsidP="00B169FF">
            <w:pPr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Bendrasis plotas, kv. m</w:t>
            </w:r>
          </w:p>
        </w:tc>
        <w:tc>
          <w:tcPr>
            <w:tcW w:w="1701" w:type="dxa"/>
            <w:shd w:val="clear" w:color="auto" w:fill="auto"/>
          </w:tcPr>
          <w:p w:rsidR="00DF543D" w:rsidRPr="008F1210" w:rsidRDefault="00DF543D" w:rsidP="00B169FF">
            <w:pPr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Naudingasis plotas, kv. m</w:t>
            </w:r>
          </w:p>
        </w:tc>
        <w:tc>
          <w:tcPr>
            <w:tcW w:w="1701" w:type="dxa"/>
            <w:shd w:val="clear" w:color="auto" w:fill="auto"/>
          </w:tcPr>
          <w:p w:rsidR="00DF543D" w:rsidRPr="008F1210" w:rsidRDefault="00DF543D" w:rsidP="00B169FF">
            <w:pPr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 xml:space="preserve">Gyvenamosios paskirties patalpos, suformuotos kaip atskiri nekilnojamieji daiktai </w:t>
            </w:r>
          </w:p>
        </w:tc>
        <w:tc>
          <w:tcPr>
            <w:tcW w:w="1985" w:type="dxa"/>
            <w:shd w:val="clear" w:color="auto" w:fill="auto"/>
          </w:tcPr>
          <w:p w:rsidR="00DF543D" w:rsidRPr="008F1210" w:rsidRDefault="00DF543D" w:rsidP="00B169FF">
            <w:pPr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Negyvenamosios paskirties patalpos, suformuotos kaip atskiri nekilnojamieji daiktai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1</w:t>
            </w:r>
          </w:p>
        </w:tc>
        <w:tc>
          <w:tcPr>
            <w:tcW w:w="2307" w:type="dxa"/>
            <w:shd w:val="clear" w:color="auto" w:fill="auto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6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1.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J. Biliūno g. 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325,46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6445A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325,46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6445A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2.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S. Daukanto g. 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138,68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132,36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3.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Druskininkų g. 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228</w:t>
            </w:r>
            <w:r w:rsidR="006445AD" w:rsidRPr="008F1210">
              <w:rPr>
                <w:rFonts w:ascii="Palemonas" w:hAnsi="Palemonas"/>
                <w:sz w:val="23"/>
                <w:szCs w:val="23"/>
              </w:rPr>
              <w:t>9,74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1828,</w:t>
            </w:r>
            <w:r w:rsidR="006445AD" w:rsidRPr="008F1210">
              <w:rPr>
                <w:rFonts w:ascii="Palemonas" w:hAnsi="Palemonas"/>
                <w:sz w:val="23"/>
                <w:szCs w:val="23"/>
              </w:rPr>
              <w:t>50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4.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Druskininkų g. 9A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3168,72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2436,70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60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5.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Ganyklų g. 11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125</w:t>
            </w:r>
            <w:r w:rsidR="006445AD" w:rsidRPr="008F1210">
              <w:rPr>
                <w:rFonts w:ascii="Palemonas" w:hAnsi="Palemonas"/>
                <w:sz w:val="23"/>
                <w:szCs w:val="23"/>
              </w:rPr>
              <w:t>4,23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9</w:t>
            </w:r>
            <w:r w:rsidR="006445AD" w:rsidRPr="008F1210">
              <w:rPr>
                <w:rFonts w:ascii="Palemonas" w:hAnsi="Palemonas"/>
                <w:sz w:val="23"/>
                <w:szCs w:val="23"/>
              </w:rPr>
              <w:t>58,78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6.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S. Dariaus ir S. Girėno g. 21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211,81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198,36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6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7.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J. Janonio g. 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</w:t>
            </w:r>
            <w:r w:rsidR="006445AD" w:rsidRPr="008F1210">
              <w:rPr>
                <w:rFonts w:ascii="Palemonas" w:hAnsi="Palemonas"/>
                <w:sz w:val="23"/>
                <w:szCs w:val="23"/>
              </w:rPr>
              <w:t>42,38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977,</w:t>
            </w:r>
            <w:r w:rsidR="006445AD" w:rsidRPr="008F1210">
              <w:rPr>
                <w:rFonts w:ascii="Palemonas" w:hAnsi="Palemonas"/>
                <w:sz w:val="23"/>
                <w:szCs w:val="23"/>
              </w:rPr>
              <w:t>57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8.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J. Janonio g. 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2463,64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1932,29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9.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J. Janonio g. 28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155119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1412,06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106</w:t>
            </w:r>
            <w:r w:rsidR="00155119" w:rsidRPr="008F1210">
              <w:rPr>
                <w:rFonts w:ascii="Palemonas" w:hAnsi="Palemonas"/>
                <w:sz w:val="23"/>
                <w:szCs w:val="23"/>
              </w:rPr>
              <w:t>2,02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10.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J. Janonio g. 39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1229,84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967,56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11.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J. Janonio g. 41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367,91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367,91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12.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J. Janonio g. 44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291,73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</w:t>
            </w:r>
            <w:r w:rsidR="00155119" w:rsidRPr="008F1210">
              <w:rPr>
                <w:rFonts w:ascii="Palemonas" w:hAnsi="Palemonas"/>
                <w:sz w:val="23"/>
                <w:szCs w:val="23"/>
              </w:rPr>
              <w:t>59,19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13.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Jūratės g. 56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2420,67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1903,02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14.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Kastyčio g. 37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1221,45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967,57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15.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Kastyčio g. 38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1220,81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954,01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16.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Klaipėdos pl. 46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1791,35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1550,78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26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17.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Klaipėdos pl. 48A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928,90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776,17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18.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Klaipėdos pl. 52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924,05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759,86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19.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Klaipėdos pl. 58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1601,88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1400,81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20.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Klaipėdos pl. 60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865,13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768,57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21.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2C269A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Klaipėdos pl. 66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874,21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721,61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11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22.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Kretingos g. 17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191,77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181,43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5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23.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Kretingos g. 18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155119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204,80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155119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189,28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5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24.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Kretingos g. 31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941,47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781,34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25.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Laukų g. 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207</w:t>
            </w:r>
            <w:r w:rsidR="00155119" w:rsidRPr="008F1210">
              <w:rPr>
                <w:rFonts w:ascii="Palemonas" w:hAnsi="Palemonas"/>
                <w:sz w:val="23"/>
                <w:szCs w:val="23"/>
              </w:rPr>
              <w:t>5,86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  <w:r w:rsidR="00155119" w:rsidRPr="008F1210">
              <w:rPr>
                <w:rFonts w:ascii="Palemonas" w:hAnsi="Palemonas"/>
                <w:sz w:val="23"/>
                <w:szCs w:val="23"/>
              </w:rPr>
              <w:t>604,36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39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26.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Lieknų g. 14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155119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2017,42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0D3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1526,46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38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27.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Lieknų g. 16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1947,37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1559,95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37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28.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Lieknų g. 20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193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6,78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13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68,61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45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29.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Liepojos pl.2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135,77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123,38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30.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Liepojos pl.10A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374,56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331,53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31.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Liepojos pl.10B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489,11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489,11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9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32.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Maironio g. 20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186,04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170,29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5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33.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Maironio g. 41A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1343,46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1034,98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39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lastRenderedPageBreak/>
              <w:t>34.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proofErr w:type="spellStart"/>
            <w:r w:rsidRPr="008F1210">
              <w:rPr>
                <w:rFonts w:ascii="Palemonas" w:hAnsi="Palemonas"/>
                <w:sz w:val="23"/>
                <w:szCs w:val="23"/>
              </w:rPr>
              <w:t>Medvalakio</w:t>
            </w:r>
            <w:proofErr w:type="spellEnd"/>
            <w:r w:rsidRPr="008F1210">
              <w:rPr>
                <w:rFonts w:ascii="Palemonas" w:hAnsi="Palemonas"/>
                <w:sz w:val="23"/>
                <w:szCs w:val="23"/>
              </w:rPr>
              <w:t xml:space="preserve"> g. 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195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6,71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540,01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27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35.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proofErr w:type="spellStart"/>
            <w:r w:rsidRPr="008F1210">
              <w:rPr>
                <w:rFonts w:ascii="Palemonas" w:hAnsi="Palemonas"/>
                <w:sz w:val="23"/>
                <w:szCs w:val="23"/>
              </w:rPr>
              <w:t>Medvalakio</w:t>
            </w:r>
            <w:proofErr w:type="spellEnd"/>
            <w:r w:rsidRPr="008F1210">
              <w:rPr>
                <w:rFonts w:ascii="Palemonas" w:hAnsi="Palemonas"/>
                <w:sz w:val="23"/>
                <w:szCs w:val="23"/>
              </w:rPr>
              <w:t xml:space="preserve"> g. 13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3426,57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2681,65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46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36.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Mokyklos g. 13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538,75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371,33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37.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Mokyklos g. 14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278,46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26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77,55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8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38.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Mokyklos g. 16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2647,84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2043,18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36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39.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Mokyklos g. 39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484,28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330,42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40.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S. Nėries g. 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4479,60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3426,16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58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41.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 xml:space="preserve">Saulėtekio </w:t>
            </w:r>
            <w:proofErr w:type="spellStart"/>
            <w:r w:rsidRPr="008F1210">
              <w:rPr>
                <w:rFonts w:ascii="Palemonas" w:hAnsi="Palemonas"/>
                <w:sz w:val="23"/>
                <w:szCs w:val="23"/>
              </w:rPr>
              <w:t>tak</w:t>
            </w:r>
            <w:proofErr w:type="spellEnd"/>
            <w:r w:rsidRPr="008F1210">
              <w:rPr>
                <w:rFonts w:ascii="Palemonas" w:hAnsi="Palemonas"/>
                <w:sz w:val="23"/>
                <w:szCs w:val="23"/>
              </w:rPr>
              <w:t>. 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0D3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1225,31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0D3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835,80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42.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Sodų g. 12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206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1,06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694,72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8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43.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Sodų g. 13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1558,97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1385,89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25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44.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Sodų g. 27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0D3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1070,14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52,73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45.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Sodų g. 29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85,18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74,55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46.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Sodų g. 34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2668,51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2146,19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47.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Sodų g. 35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81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4,95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72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0,20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48.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Sodų g. 38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2268,48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1823,27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49.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Sodų g. 39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852,17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725,23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50.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Sodų g. 49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1053,16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775,15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51.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Sodų g. 53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71,89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39,14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52.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Sodų g. 55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54,05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72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3,42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53.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Sodų g. 57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1025,64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742,14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54.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J. Šliūpo g. 11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280,93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276,83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6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55.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Taikos g. 13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878,29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683,19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11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56.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Taikos g. 14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918,72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764,21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57.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Taikos g. 15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1648,08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1334,17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58.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Taikos g. 17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1719,91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1414,07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59.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Taikos g. 18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895,95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764,58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13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60.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Taikos g. 19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1094,65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752,82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61.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Taikos g. 20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112,65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0D3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876,70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  <w:r w:rsidR="000D343D" w:rsidRPr="008F1210">
              <w:rPr>
                <w:rFonts w:ascii="Palemonas" w:hAnsi="Palemonas"/>
                <w:sz w:val="23"/>
                <w:szCs w:val="23"/>
              </w:rPr>
              <w:t>5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62.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L. Vaineikio g. 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295,82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295,82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5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63.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L. Vaineikio g. 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267,50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267,50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6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64.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M. Valančiaus g. 11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259,85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219,07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65.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Vydūno al. 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175,34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175,34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66.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Vydūno al. 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241,53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229,38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6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67.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 xml:space="preserve">Vytauto g. 98 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5496,85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0D3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547,33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11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68.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Vytauto g. 118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0D3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836,02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0D3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462,72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0D3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69.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Vytauto g. 138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  <w:r w:rsidR="000E77A2" w:rsidRPr="008F1210">
              <w:rPr>
                <w:rFonts w:ascii="Palemonas" w:hAnsi="Palemonas"/>
                <w:sz w:val="23"/>
                <w:szCs w:val="23"/>
              </w:rPr>
              <w:t>280,97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94</w:t>
            </w:r>
            <w:r w:rsidR="000E77A2" w:rsidRPr="008F1210">
              <w:rPr>
                <w:rFonts w:ascii="Palemonas" w:hAnsi="Palemonas"/>
                <w:sz w:val="23"/>
                <w:szCs w:val="23"/>
              </w:rPr>
              <w:t>5,80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70.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Vytauto g. 144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638,57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638,57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16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71.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Vytauto g. 146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715,86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536,33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72.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Vytauto g. 148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717,53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534,56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12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73.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Žuvėdrų g. 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201,32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194,48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74.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Žuvėdrų g. 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195,99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195,99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75.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Žuvėdrų g. 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511,89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390,90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76.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Žuvėdrų g. 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512,16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389,48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77.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Žuvėdrų g. 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618,33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398,33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78.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Žuvėdrų g. 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622,91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404,49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79.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Žuvėdrų g. 10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52</w:t>
            </w:r>
            <w:r w:rsidR="00CA6BC0" w:rsidRPr="008F1210">
              <w:rPr>
                <w:rFonts w:ascii="Palemonas" w:hAnsi="Palemonas"/>
                <w:sz w:val="23"/>
                <w:szCs w:val="23"/>
              </w:rPr>
              <w:t>2,88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401,</w:t>
            </w:r>
            <w:r w:rsidR="00CA6BC0" w:rsidRPr="008F1210">
              <w:rPr>
                <w:rFonts w:ascii="Palemonas" w:hAnsi="Palemonas"/>
                <w:sz w:val="23"/>
                <w:szCs w:val="23"/>
              </w:rPr>
              <w:t>10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8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80.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Žuvėdrų g. 12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326,51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320,22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5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6445A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81.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Žuvėdrų g. 14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330,27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330,27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4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  <w:tr w:rsidR="008F1210" w:rsidRPr="008F1210" w:rsidTr="008F1210">
        <w:tc>
          <w:tcPr>
            <w:tcW w:w="636" w:type="dxa"/>
            <w:shd w:val="clear" w:color="auto" w:fill="auto"/>
          </w:tcPr>
          <w:p w:rsidR="00DF543D" w:rsidRPr="008F1210" w:rsidRDefault="00DF543D" w:rsidP="0059509D">
            <w:pPr>
              <w:jc w:val="center"/>
              <w:rPr>
                <w:rFonts w:ascii="Palemonas" w:hAnsi="Palemonas"/>
                <w:szCs w:val="24"/>
              </w:rPr>
            </w:pPr>
            <w:r w:rsidRPr="008F1210">
              <w:rPr>
                <w:rFonts w:ascii="Palemonas" w:hAnsi="Palemonas"/>
                <w:szCs w:val="24"/>
              </w:rPr>
              <w:t>82.</w:t>
            </w:r>
          </w:p>
        </w:tc>
        <w:tc>
          <w:tcPr>
            <w:tcW w:w="2307" w:type="dxa"/>
            <w:shd w:val="clear" w:color="auto" w:fill="auto"/>
            <w:vAlign w:val="bottom"/>
          </w:tcPr>
          <w:p w:rsidR="00DF543D" w:rsidRPr="008F1210" w:rsidRDefault="00DF543D" w:rsidP="00B169FF">
            <w:pPr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Žvejų g. 38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1</w:t>
            </w:r>
            <w:r w:rsidR="00CA6BC0" w:rsidRPr="008F1210">
              <w:rPr>
                <w:rFonts w:ascii="Palemonas" w:hAnsi="Palemonas"/>
                <w:sz w:val="23"/>
                <w:szCs w:val="23"/>
              </w:rPr>
              <w:t>318,20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95</w:t>
            </w:r>
            <w:r w:rsidR="00CA6BC0" w:rsidRPr="008F1210">
              <w:rPr>
                <w:rFonts w:ascii="Palemonas" w:hAnsi="Palemonas"/>
                <w:sz w:val="23"/>
                <w:szCs w:val="23"/>
              </w:rPr>
              <w:t>5,22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20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DF543D" w:rsidRPr="008F1210" w:rsidRDefault="00DF543D" w:rsidP="00B169FF">
            <w:pPr>
              <w:jc w:val="center"/>
              <w:rPr>
                <w:rFonts w:ascii="Palemonas" w:hAnsi="Palemonas"/>
                <w:sz w:val="23"/>
                <w:szCs w:val="23"/>
              </w:rPr>
            </w:pPr>
            <w:r w:rsidRPr="008F1210">
              <w:rPr>
                <w:rFonts w:ascii="Palemonas" w:hAnsi="Palemonas"/>
                <w:sz w:val="23"/>
                <w:szCs w:val="23"/>
              </w:rPr>
              <w:t> </w:t>
            </w:r>
          </w:p>
        </w:tc>
      </w:tr>
    </w:tbl>
    <w:p w:rsidR="00744703" w:rsidRPr="008F1210" w:rsidRDefault="00744703" w:rsidP="00DF543D">
      <w:pPr>
        <w:jc w:val="center"/>
        <w:rPr>
          <w:rFonts w:ascii="Palemonas" w:hAnsi="Palemonas"/>
          <w:szCs w:val="24"/>
        </w:rPr>
      </w:pPr>
      <w:r w:rsidRPr="008F1210">
        <w:rPr>
          <w:rFonts w:ascii="Palemonas" w:hAnsi="Palemonas"/>
          <w:szCs w:val="24"/>
        </w:rPr>
        <w:t>_________________</w:t>
      </w:r>
    </w:p>
    <w:sectPr w:rsidR="00744703" w:rsidRPr="008F1210" w:rsidSect="00506779">
      <w:pgSz w:w="11907" w:h="16840" w:code="9"/>
      <w:pgMar w:top="1134" w:right="567" w:bottom="1134" w:left="1701" w:header="720" w:footer="21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550" w:rsidRDefault="00E33550">
      <w:r>
        <w:separator/>
      </w:r>
    </w:p>
  </w:endnote>
  <w:endnote w:type="continuationSeparator" w:id="0">
    <w:p w:rsidR="00E33550" w:rsidRDefault="00E33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82E" w:rsidRPr="001214C3" w:rsidRDefault="00EE082E" w:rsidP="00534CD8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550" w:rsidRDefault="00E33550">
      <w:r>
        <w:separator/>
      </w:r>
    </w:p>
  </w:footnote>
  <w:footnote w:type="continuationSeparator" w:id="0">
    <w:p w:rsidR="00E33550" w:rsidRDefault="00E33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82E" w:rsidRDefault="00EE082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fldChar w:fldCharType="end"/>
    </w:r>
  </w:p>
  <w:p w:rsidR="00EE082E" w:rsidRDefault="00EE082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B16D1"/>
    <w:multiLevelType w:val="hybridMultilevel"/>
    <w:tmpl w:val="07EE7D3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84E68"/>
    <w:multiLevelType w:val="hybridMultilevel"/>
    <w:tmpl w:val="4E7E92E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BA7200"/>
    <w:multiLevelType w:val="hybridMultilevel"/>
    <w:tmpl w:val="686C77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622DA"/>
    <w:multiLevelType w:val="hybridMultilevel"/>
    <w:tmpl w:val="9286C15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485CA1"/>
    <w:multiLevelType w:val="hybridMultilevel"/>
    <w:tmpl w:val="7EDA0548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3EA7C2D"/>
    <w:multiLevelType w:val="hybridMultilevel"/>
    <w:tmpl w:val="D97868B0"/>
    <w:lvl w:ilvl="0" w:tplc="EBA01472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6" w15:restartNumberingAfterBreak="0">
    <w:nsid w:val="66691789"/>
    <w:multiLevelType w:val="hybridMultilevel"/>
    <w:tmpl w:val="1262AEF4"/>
    <w:lvl w:ilvl="0" w:tplc="D8249B06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C3087D"/>
    <w:multiLevelType w:val="hybridMultilevel"/>
    <w:tmpl w:val="5EE852A2"/>
    <w:lvl w:ilvl="0" w:tplc="42AABEE8">
      <w:start w:val="1"/>
      <w:numFmt w:val="decimal"/>
      <w:lvlText w:val="%1."/>
      <w:lvlJc w:val="right"/>
      <w:pPr>
        <w:ind w:left="1080" w:hanging="360"/>
      </w:pPr>
      <w:rPr>
        <w:rFonts w:hint="default"/>
        <w:kern w:val="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36A78"/>
    <w:multiLevelType w:val="hybridMultilevel"/>
    <w:tmpl w:val="3F12EF30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CD8"/>
    <w:rsid w:val="0001231E"/>
    <w:rsid w:val="000179E9"/>
    <w:rsid w:val="000222CC"/>
    <w:rsid w:val="00031CBC"/>
    <w:rsid w:val="000341CB"/>
    <w:rsid w:val="000350E4"/>
    <w:rsid w:val="00037AAA"/>
    <w:rsid w:val="00037CF3"/>
    <w:rsid w:val="000425F1"/>
    <w:rsid w:val="00052788"/>
    <w:rsid w:val="000565E9"/>
    <w:rsid w:val="000623CA"/>
    <w:rsid w:val="00062F9D"/>
    <w:rsid w:val="00065DD2"/>
    <w:rsid w:val="00066460"/>
    <w:rsid w:val="0006747A"/>
    <w:rsid w:val="00072AFC"/>
    <w:rsid w:val="000758A5"/>
    <w:rsid w:val="0007677E"/>
    <w:rsid w:val="00090DDA"/>
    <w:rsid w:val="00096B4A"/>
    <w:rsid w:val="000A1557"/>
    <w:rsid w:val="000A721F"/>
    <w:rsid w:val="000B092B"/>
    <w:rsid w:val="000B5D69"/>
    <w:rsid w:val="000B6F4B"/>
    <w:rsid w:val="000C3A83"/>
    <w:rsid w:val="000C3E66"/>
    <w:rsid w:val="000D343D"/>
    <w:rsid w:val="000D4998"/>
    <w:rsid w:val="000E0CC8"/>
    <w:rsid w:val="000E1128"/>
    <w:rsid w:val="000E4057"/>
    <w:rsid w:val="000E77A2"/>
    <w:rsid w:val="000F56A5"/>
    <w:rsid w:val="001009B3"/>
    <w:rsid w:val="00103D12"/>
    <w:rsid w:val="001075F7"/>
    <w:rsid w:val="0010780C"/>
    <w:rsid w:val="001164EA"/>
    <w:rsid w:val="00134098"/>
    <w:rsid w:val="001343B9"/>
    <w:rsid w:val="00143965"/>
    <w:rsid w:val="00146D7E"/>
    <w:rsid w:val="001532DB"/>
    <w:rsid w:val="00155119"/>
    <w:rsid w:val="0018035F"/>
    <w:rsid w:val="00191050"/>
    <w:rsid w:val="001945F6"/>
    <w:rsid w:val="001953C2"/>
    <w:rsid w:val="00195A14"/>
    <w:rsid w:val="001B060B"/>
    <w:rsid w:val="001B1EB6"/>
    <w:rsid w:val="001B6A2D"/>
    <w:rsid w:val="001C1FE0"/>
    <w:rsid w:val="001C2512"/>
    <w:rsid w:val="001C3D84"/>
    <w:rsid w:val="001C6A83"/>
    <w:rsid w:val="001D4344"/>
    <w:rsid w:val="001D4E69"/>
    <w:rsid w:val="001D7574"/>
    <w:rsid w:val="001E238A"/>
    <w:rsid w:val="001E382C"/>
    <w:rsid w:val="001F46AE"/>
    <w:rsid w:val="001F6F6F"/>
    <w:rsid w:val="001F713C"/>
    <w:rsid w:val="001F75D5"/>
    <w:rsid w:val="00203EA1"/>
    <w:rsid w:val="00210626"/>
    <w:rsid w:val="00213E34"/>
    <w:rsid w:val="00217BB3"/>
    <w:rsid w:val="00227877"/>
    <w:rsid w:val="00231AF9"/>
    <w:rsid w:val="0023609B"/>
    <w:rsid w:val="00241160"/>
    <w:rsid w:val="00245D2E"/>
    <w:rsid w:val="0025326B"/>
    <w:rsid w:val="002551A6"/>
    <w:rsid w:val="00256686"/>
    <w:rsid w:val="00257B88"/>
    <w:rsid w:val="00260783"/>
    <w:rsid w:val="002612CF"/>
    <w:rsid w:val="002623C0"/>
    <w:rsid w:val="00274AAD"/>
    <w:rsid w:val="00282B3D"/>
    <w:rsid w:val="00283368"/>
    <w:rsid w:val="00290655"/>
    <w:rsid w:val="00291386"/>
    <w:rsid w:val="002A122A"/>
    <w:rsid w:val="002A6DC1"/>
    <w:rsid w:val="002B065B"/>
    <w:rsid w:val="002C269A"/>
    <w:rsid w:val="002C715A"/>
    <w:rsid w:val="002D4E6E"/>
    <w:rsid w:val="002D5358"/>
    <w:rsid w:val="002E1A76"/>
    <w:rsid w:val="002E3D60"/>
    <w:rsid w:val="002F5934"/>
    <w:rsid w:val="003005E8"/>
    <w:rsid w:val="00314833"/>
    <w:rsid w:val="00314C89"/>
    <w:rsid w:val="00324577"/>
    <w:rsid w:val="003246AB"/>
    <w:rsid w:val="0033229F"/>
    <w:rsid w:val="0033472A"/>
    <w:rsid w:val="00337ADC"/>
    <w:rsid w:val="00340D70"/>
    <w:rsid w:val="00343056"/>
    <w:rsid w:val="003436DD"/>
    <w:rsid w:val="0035069C"/>
    <w:rsid w:val="003510C9"/>
    <w:rsid w:val="0035126D"/>
    <w:rsid w:val="00353C4D"/>
    <w:rsid w:val="00361CA1"/>
    <w:rsid w:val="003735C6"/>
    <w:rsid w:val="00391291"/>
    <w:rsid w:val="003A3922"/>
    <w:rsid w:val="003A53A4"/>
    <w:rsid w:val="003A5D04"/>
    <w:rsid w:val="003B705F"/>
    <w:rsid w:val="003C2050"/>
    <w:rsid w:val="003C37F2"/>
    <w:rsid w:val="003C6373"/>
    <w:rsid w:val="003D3FF0"/>
    <w:rsid w:val="003D59BC"/>
    <w:rsid w:val="003D63CA"/>
    <w:rsid w:val="003D7D0F"/>
    <w:rsid w:val="003E2ED3"/>
    <w:rsid w:val="003F0CC4"/>
    <w:rsid w:val="003F7CFB"/>
    <w:rsid w:val="00400F4C"/>
    <w:rsid w:val="0041197F"/>
    <w:rsid w:val="00416A03"/>
    <w:rsid w:val="00421E4D"/>
    <w:rsid w:val="00441A81"/>
    <w:rsid w:val="00441B05"/>
    <w:rsid w:val="00442951"/>
    <w:rsid w:val="00446A06"/>
    <w:rsid w:val="00456CBE"/>
    <w:rsid w:val="00460262"/>
    <w:rsid w:val="00461AE3"/>
    <w:rsid w:val="004648DF"/>
    <w:rsid w:val="00467CFF"/>
    <w:rsid w:val="0047005A"/>
    <w:rsid w:val="004701D9"/>
    <w:rsid w:val="0047224E"/>
    <w:rsid w:val="004756B7"/>
    <w:rsid w:val="00485536"/>
    <w:rsid w:val="004A1B8C"/>
    <w:rsid w:val="004A42C1"/>
    <w:rsid w:val="004A6411"/>
    <w:rsid w:val="004C1937"/>
    <w:rsid w:val="004C1C22"/>
    <w:rsid w:val="004D1339"/>
    <w:rsid w:val="004D2272"/>
    <w:rsid w:val="004D2935"/>
    <w:rsid w:val="004D32A1"/>
    <w:rsid w:val="004D7AFA"/>
    <w:rsid w:val="004E11AA"/>
    <w:rsid w:val="004E1D66"/>
    <w:rsid w:val="004E4C91"/>
    <w:rsid w:val="004E571F"/>
    <w:rsid w:val="004F1B76"/>
    <w:rsid w:val="004F1DF8"/>
    <w:rsid w:val="0050375B"/>
    <w:rsid w:val="00506779"/>
    <w:rsid w:val="00522DFE"/>
    <w:rsid w:val="005333CC"/>
    <w:rsid w:val="00534CD8"/>
    <w:rsid w:val="00545967"/>
    <w:rsid w:val="005473E4"/>
    <w:rsid w:val="005507E0"/>
    <w:rsid w:val="00556BA3"/>
    <w:rsid w:val="00561A97"/>
    <w:rsid w:val="0056251E"/>
    <w:rsid w:val="00563732"/>
    <w:rsid w:val="00567AE4"/>
    <w:rsid w:val="00570BF9"/>
    <w:rsid w:val="00573F2B"/>
    <w:rsid w:val="0057403D"/>
    <w:rsid w:val="0057686B"/>
    <w:rsid w:val="00580E1D"/>
    <w:rsid w:val="00586C89"/>
    <w:rsid w:val="00586E5D"/>
    <w:rsid w:val="0059509D"/>
    <w:rsid w:val="005A31B8"/>
    <w:rsid w:val="005A4064"/>
    <w:rsid w:val="005A5A88"/>
    <w:rsid w:val="005B22D9"/>
    <w:rsid w:val="005B65CB"/>
    <w:rsid w:val="005C0607"/>
    <w:rsid w:val="005C2F22"/>
    <w:rsid w:val="005C3459"/>
    <w:rsid w:val="005D3C6E"/>
    <w:rsid w:val="005D464E"/>
    <w:rsid w:val="005E5E3D"/>
    <w:rsid w:val="005F13C2"/>
    <w:rsid w:val="005F2868"/>
    <w:rsid w:val="00604241"/>
    <w:rsid w:val="00613846"/>
    <w:rsid w:val="00615999"/>
    <w:rsid w:val="00621F82"/>
    <w:rsid w:val="006401C9"/>
    <w:rsid w:val="006445AD"/>
    <w:rsid w:val="006462B4"/>
    <w:rsid w:val="00654B6A"/>
    <w:rsid w:val="00655D46"/>
    <w:rsid w:val="00663E33"/>
    <w:rsid w:val="00665DAE"/>
    <w:rsid w:val="00676173"/>
    <w:rsid w:val="00683DC9"/>
    <w:rsid w:val="00690828"/>
    <w:rsid w:val="00690A8C"/>
    <w:rsid w:val="006938B9"/>
    <w:rsid w:val="006971BE"/>
    <w:rsid w:val="006A1B44"/>
    <w:rsid w:val="006A5290"/>
    <w:rsid w:val="006B0708"/>
    <w:rsid w:val="006B3B45"/>
    <w:rsid w:val="006B44A2"/>
    <w:rsid w:val="006B6360"/>
    <w:rsid w:val="006B7B83"/>
    <w:rsid w:val="006D12DB"/>
    <w:rsid w:val="006D2108"/>
    <w:rsid w:val="006D7C94"/>
    <w:rsid w:val="006E0A04"/>
    <w:rsid w:val="006F3483"/>
    <w:rsid w:val="006F3BB9"/>
    <w:rsid w:val="006F4BF6"/>
    <w:rsid w:val="00700749"/>
    <w:rsid w:val="00711411"/>
    <w:rsid w:val="00713ED9"/>
    <w:rsid w:val="00722626"/>
    <w:rsid w:val="00722800"/>
    <w:rsid w:val="00740673"/>
    <w:rsid w:val="00744703"/>
    <w:rsid w:val="00752037"/>
    <w:rsid w:val="00770388"/>
    <w:rsid w:val="007803D3"/>
    <w:rsid w:val="00783D31"/>
    <w:rsid w:val="00783F82"/>
    <w:rsid w:val="007905C0"/>
    <w:rsid w:val="0079164F"/>
    <w:rsid w:val="00792B0A"/>
    <w:rsid w:val="00792DB4"/>
    <w:rsid w:val="00793112"/>
    <w:rsid w:val="00793502"/>
    <w:rsid w:val="0079441F"/>
    <w:rsid w:val="00794868"/>
    <w:rsid w:val="007A3345"/>
    <w:rsid w:val="007A4B62"/>
    <w:rsid w:val="007B25A2"/>
    <w:rsid w:val="007B34E4"/>
    <w:rsid w:val="007C4F27"/>
    <w:rsid w:val="007C6FC2"/>
    <w:rsid w:val="007E5598"/>
    <w:rsid w:val="008050D5"/>
    <w:rsid w:val="008051D0"/>
    <w:rsid w:val="0080717C"/>
    <w:rsid w:val="00812132"/>
    <w:rsid w:val="008130BE"/>
    <w:rsid w:val="008133A8"/>
    <w:rsid w:val="00813BA8"/>
    <w:rsid w:val="00820186"/>
    <w:rsid w:val="00827E50"/>
    <w:rsid w:val="008309AF"/>
    <w:rsid w:val="0083183A"/>
    <w:rsid w:val="0083532D"/>
    <w:rsid w:val="00837825"/>
    <w:rsid w:val="00837D38"/>
    <w:rsid w:val="00852A14"/>
    <w:rsid w:val="008653C2"/>
    <w:rsid w:val="008702AC"/>
    <w:rsid w:val="008767C4"/>
    <w:rsid w:val="0088023C"/>
    <w:rsid w:val="008809C6"/>
    <w:rsid w:val="00887205"/>
    <w:rsid w:val="00893587"/>
    <w:rsid w:val="00897592"/>
    <w:rsid w:val="008A39EC"/>
    <w:rsid w:val="008A4288"/>
    <w:rsid w:val="008A7445"/>
    <w:rsid w:val="008B6D0F"/>
    <w:rsid w:val="008B6FC6"/>
    <w:rsid w:val="008C2D4D"/>
    <w:rsid w:val="008E2B93"/>
    <w:rsid w:val="008E5F92"/>
    <w:rsid w:val="008F1210"/>
    <w:rsid w:val="008F7085"/>
    <w:rsid w:val="00916909"/>
    <w:rsid w:val="00927A5F"/>
    <w:rsid w:val="00931AFC"/>
    <w:rsid w:val="0093362D"/>
    <w:rsid w:val="00933C54"/>
    <w:rsid w:val="00937BC6"/>
    <w:rsid w:val="009455C4"/>
    <w:rsid w:val="009512EA"/>
    <w:rsid w:val="00960E87"/>
    <w:rsid w:val="00962860"/>
    <w:rsid w:val="009629BA"/>
    <w:rsid w:val="00963670"/>
    <w:rsid w:val="00966850"/>
    <w:rsid w:val="00973D93"/>
    <w:rsid w:val="009753D0"/>
    <w:rsid w:val="009755D0"/>
    <w:rsid w:val="0098115B"/>
    <w:rsid w:val="00983AA9"/>
    <w:rsid w:val="00990EA2"/>
    <w:rsid w:val="00994760"/>
    <w:rsid w:val="009A450A"/>
    <w:rsid w:val="009A6E59"/>
    <w:rsid w:val="009C35D2"/>
    <w:rsid w:val="009C52A1"/>
    <w:rsid w:val="009D7735"/>
    <w:rsid w:val="009E452F"/>
    <w:rsid w:val="009F169E"/>
    <w:rsid w:val="009F7EFA"/>
    <w:rsid w:val="00A0175B"/>
    <w:rsid w:val="00A04043"/>
    <w:rsid w:val="00A061F8"/>
    <w:rsid w:val="00A063F6"/>
    <w:rsid w:val="00A0740A"/>
    <w:rsid w:val="00A20A5E"/>
    <w:rsid w:val="00A2435E"/>
    <w:rsid w:val="00A27723"/>
    <w:rsid w:val="00A27B23"/>
    <w:rsid w:val="00A30179"/>
    <w:rsid w:val="00A3087D"/>
    <w:rsid w:val="00A30FFA"/>
    <w:rsid w:val="00A501A9"/>
    <w:rsid w:val="00A52F02"/>
    <w:rsid w:val="00A60298"/>
    <w:rsid w:val="00A62290"/>
    <w:rsid w:val="00A66973"/>
    <w:rsid w:val="00A839D8"/>
    <w:rsid w:val="00A85FCB"/>
    <w:rsid w:val="00A91C9C"/>
    <w:rsid w:val="00AA15AE"/>
    <w:rsid w:val="00AA3FA9"/>
    <w:rsid w:val="00AB0F31"/>
    <w:rsid w:val="00AB1698"/>
    <w:rsid w:val="00AC07FF"/>
    <w:rsid w:val="00AC2EA5"/>
    <w:rsid w:val="00AD1FAE"/>
    <w:rsid w:val="00AD7157"/>
    <w:rsid w:val="00AE23B0"/>
    <w:rsid w:val="00AF3B04"/>
    <w:rsid w:val="00AF6FDE"/>
    <w:rsid w:val="00B03A0C"/>
    <w:rsid w:val="00B05881"/>
    <w:rsid w:val="00B05B0F"/>
    <w:rsid w:val="00B169FF"/>
    <w:rsid w:val="00B313EE"/>
    <w:rsid w:val="00B369B2"/>
    <w:rsid w:val="00B37199"/>
    <w:rsid w:val="00B43BE4"/>
    <w:rsid w:val="00B45A7D"/>
    <w:rsid w:val="00B462C0"/>
    <w:rsid w:val="00B51970"/>
    <w:rsid w:val="00B60781"/>
    <w:rsid w:val="00B622E2"/>
    <w:rsid w:val="00B63C2D"/>
    <w:rsid w:val="00B70CDA"/>
    <w:rsid w:val="00B7154C"/>
    <w:rsid w:val="00B722E2"/>
    <w:rsid w:val="00B73A44"/>
    <w:rsid w:val="00B77D2E"/>
    <w:rsid w:val="00B83862"/>
    <w:rsid w:val="00B95B5E"/>
    <w:rsid w:val="00B96963"/>
    <w:rsid w:val="00BA0ED0"/>
    <w:rsid w:val="00BA1FE1"/>
    <w:rsid w:val="00BA3E06"/>
    <w:rsid w:val="00BA4F5A"/>
    <w:rsid w:val="00BB4D13"/>
    <w:rsid w:val="00BB7826"/>
    <w:rsid w:val="00BD7837"/>
    <w:rsid w:val="00BE249E"/>
    <w:rsid w:val="00BE5FF9"/>
    <w:rsid w:val="00BE70FC"/>
    <w:rsid w:val="00BE713F"/>
    <w:rsid w:val="00BE71EC"/>
    <w:rsid w:val="00BF5F6D"/>
    <w:rsid w:val="00BF6347"/>
    <w:rsid w:val="00BF6A02"/>
    <w:rsid w:val="00C01D83"/>
    <w:rsid w:val="00C06D6B"/>
    <w:rsid w:val="00C148EB"/>
    <w:rsid w:val="00C152C0"/>
    <w:rsid w:val="00C20342"/>
    <w:rsid w:val="00C30953"/>
    <w:rsid w:val="00C37B85"/>
    <w:rsid w:val="00C42E89"/>
    <w:rsid w:val="00C47A92"/>
    <w:rsid w:val="00C54C26"/>
    <w:rsid w:val="00C561E7"/>
    <w:rsid w:val="00C62378"/>
    <w:rsid w:val="00C6315A"/>
    <w:rsid w:val="00C64617"/>
    <w:rsid w:val="00C67134"/>
    <w:rsid w:val="00C8105E"/>
    <w:rsid w:val="00C83A65"/>
    <w:rsid w:val="00C83DE2"/>
    <w:rsid w:val="00C8635C"/>
    <w:rsid w:val="00C96858"/>
    <w:rsid w:val="00C97623"/>
    <w:rsid w:val="00CA0F0B"/>
    <w:rsid w:val="00CA1220"/>
    <w:rsid w:val="00CA12BD"/>
    <w:rsid w:val="00CA3393"/>
    <w:rsid w:val="00CA6BC0"/>
    <w:rsid w:val="00CA6F63"/>
    <w:rsid w:val="00CB0903"/>
    <w:rsid w:val="00CB3C2C"/>
    <w:rsid w:val="00CC1435"/>
    <w:rsid w:val="00CC1EED"/>
    <w:rsid w:val="00CE1017"/>
    <w:rsid w:val="00CE689B"/>
    <w:rsid w:val="00CF10E1"/>
    <w:rsid w:val="00CF476C"/>
    <w:rsid w:val="00D02FEA"/>
    <w:rsid w:val="00D068CE"/>
    <w:rsid w:val="00D14E7E"/>
    <w:rsid w:val="00D17E6B"/>
    <w:rsid w:val="00D21111"/>
    <w:rsid w:val="00D24F00"/>
    <w:rsid w:val="00D24FBF"/>
    <w:rsid w:val="00D31A30"/>
    <w:rsid w:val="00D416FA"/>
    <w:rsid w:val="00D4183E"/>
    <w:rsid w:val="00D46367"/>
    <w:rsid w:val="00D464C5"/>
    <w:rsid w:val="00D52587"/>
    <w:rsid w:val="00D564DB"/>
    <w:rsid w:val="00D57BDD"/>
    <w:rsid w:val="00D66023"/>
    <w:rsid w:val="00D72AE8"/>
    <w:rsid w:val="00D762EA"/>
    <w:rsid w:val="00D77C7A"/>
    <w:rsid w:val="00D80C8A"/>
    <w:rsid w:val="00D82EBA"/>
    <w:rsid w:val="00D84C52"/>
    <w:rsid w:val="00D869B3"/>
    <w:rsid w:val="00D94010"/>
    <w:rsid w:val="00D94025"/>
    <w:rsid w:val="00D945E0"/>
    <w:rsid w:val="00DB53E0"/>
    <w:rsid w:val="00DB5D8A"/>
    <w:rsid w:val="00DC3906"/>
    <w:rsid w:val="00DD0094"/>
    <w:rsid w:val="00DD240B"/>
    <w:rsid w:val="00DD6389"/>
    <w:rsid w:val="00DE23D6"/>
    <w:rsid w:val="00DE688D"/>
    <w:rsid w:val="00DF543D"/>
    <w:rsid w:val="00DF6769"/>
    <w:rsid w:val="00DF787D"/>
    <w:rsid w:val="00DF7A96"/>
    <w:rsid w:val="00DF7E9A"/>
    <w:rsid w:val="00E03D0F"/>
    <w:rsid w:val="00E108D2"/>
    <w:rsid w:val="00E138E8"/>
    <w:rsid w:val="00E16D68"/>
    <w:rsid w:val="00E20BB6"/>
    <w:rsid w:val="00E24347"/>
    <w:rsid w:val="00E326A2"/>
    <w:rsid w:val="00E33550"/>
    <w:rsid w:val="00E41BAB"/>
    <w:rsid w:val="00E556CA"/>
    <w:rsid w:val="00E5741F"/>
    <w:rsid w:val="00E62286"/>
    <w:rsid w:val="00E84E4F"/>
    <w:rsid w:val="00E8652E"/>
    <w:rsid w:val="00E956C9"/>
    <w:rsid w:val="00EA112C"/>
    <w:rsid w:val="00EA390C"/>
    <w:rsid w:val="00EA574E"/>
    <w:rsid w:val="00EB7D27"/>
    <w:rsid w:val="00EC5F4F"/>
    <w:rsid w:val="00ED07C8"/>
    <w:rsid w:val="00ED47CF"/>
    <w:rsid w:val="00ED7F5F"/>
    <w:rsid w:val="00EE082E"/>
    <w:rsid w:val="00EE709C"/>
    <w:rsid w:val="00F07F8D"/>
    <w:rsid w:val="00F13458"/>
    <w:rsid w:val="00F1590B"/>
    <w:rsid w:val="00F174E8"/>
    <w:rsid w:val="00F17E83"/>
    <w:rsid w:val="00F2147B"/>
    <w:rsid w:val="00F27A22"/>
    <w:rsid w:val="00F33B00"/>
    <w:rsid w:val="00F43626"/>
    <w:rsid w:val="00F510ED"/>
    <w:rsid w:val="00F534D7"/>
    <w:rsid w:val="00F61644"/>
    <w:rsid w:val="00F63BC2"/>
    <w:rsid w:val="00F709EB"/>
    <w:rsid w:val="00F70B02"/>
    <w:rsid w:val="00F743A5"/>
    <w:rsid w:val="00F7592D"/>
    <w:rsid w:val="00F7683A"/>
    <w:rsid w:val="00F87DAF"/>
    <w:rsid w:val="00F93085"/>
    <w:rsid w:val="00FB58F7"/>
    <w:rsid w:val="00FC4A4A"/>
    <w:rsid w:val="00FC4CDB"/>
    <w:rsid w:val="00FC4E10"/>
    <w:rsid w:val="00FD5105"/>
    <w:rsid w:val="00FE0AB1"/>
    <w:rsid w:val="00FF2FEB"/>
    <w:rsid w:val="00FF3E11"/>
    <w:rsid w:val="00FF4957"/>
    <w:rsid w:val="00F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1D68F-78B9-4F03-A4FB-E72CFE70D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F708E"/>
    <w:rPr>
      <w:sz w:val="24"/>
    </w:rPr>
  </w:style>
  <w:style w:type="paragraph" w:styleId="Antrat1">
    <w:name w:val="heading 1"/>
    <w:basedOn w:val="prastasis"/>
    <w:next w:val="prastasis"/>
    <w:qFormat/>
    <w:rsid w:val="00FF708E"/>
    <w:pPr>
      <w:keepNext/>
      <w:jc w:val="center"/>
      <w:outlineLvl w:val="0"/>
    </w:pPr>
    <w:rPr>
      <w:b/>
      <w:cap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2DiagramaDiagramaCharCharDiagramaDiagramaCharCharDiagramaDiagramaCharChar">
    <w:name w:val="Char Char2 Diagrama Diagrama Char Char Diagrama Diagrama Char Char Diagrama Diagrama Char Char"/>
    <w:basedOn w:val="prastasis"/>
    <w:rsid w:val="00534CD8"/>
    <w:pPr>
      <w:spacing w:after="160" w:line="240" w:lineRule="exact"/>
    </w:pPr>
    <w:rPr>
      <w:rFonts w:ascii="Tahoma" w:hAnsi="Tahoma"/>
      <w:sz w:val="20"/>
      <w:lang w:val="en-US" w:eastAsia="en-US"/>
    </w:rPr>
  </w:style>
  <w:style w:type="table" w:styleId="Lentelstinklelis">
    <w:name w:val="Table Grid"/>
    <w:basedOn w:val="prastojilentel"/>
    <w:rsid w:val="00534C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534CD8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link w:val="AntratsDiagrama"/>
    <w:uiPriority w:val="99"/>
    <w:rsid w:val="00A60298"/>
    <w:pPr>
      <w:tabs>
        <w:tab w:val="center" w:pos="4819"/>
        <w:tab w:val="right" w:pos="9638"/>
      </w:tabs>
    </w:pPr>
  </w:style>
  <w:style w:type="paragraph" w:styleId="HTMLiankstoformatuotas">
    <w:name w:val="HTML Preformatted"/>
    <w:basedOn w:val="prastasis"/>
    <w:link w:val="HTMLiankstoformatuotasDiagrama"/>
    <w:unhideWhenUsed/>
    <w:rsid w:val="004C19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link w:val="HTMLiankstoformatuotas"/>
    <w:rsid w:val="004C1937"/>
    <w:rPr>
      <w:rFonts w:ascii="Courier New" w:hAnsi="Courier New" w:cs="Courier New"/>
      <w:lang w:val="lt-LT" w:eastAsia="lt-LT" w:bidi="ar-SA"/>
    </w:rPr>
  </w:style>
  <w:style w:type="paragraph" w:styleId="Debesliotekstas">
    <w:name w:val="Balloon Text"/>
    <w:basedOn w:val="prastasis"/>
    <w:semiHidden/>
    <w:rsid w:val="004C1937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prastasis"/>
    <w:rsid w:val="00D46367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customStyle="1" w:styleId="DiagramaDiagrama4CharChar">
    <w:name w:val="Diagrama Diagrama4 Char Char"/>
    <w:basedOn w:val="prastasis"/>
    <w:rsid w:val="00ED7F5F"/>
    <w:pPr>
      <w:spacing w:after="160" w:line="240" w:lineRule="exact"/>
    </w:pPr>
    <w:rPr>
      <w:rFonts w:ascii="Tahoma" w:hAnsi="Tahoma"/>
      <w:sz w:val="20"/>
      <w:lang w:val="en-US" w:eastAsia="en-US"/>
    </w:rPr>
  </w:style>
  <w:style w:type="character" w:styleId="Hipersaitas">
    <w:name w:val="Hyperlink"/>
    <w:rsid w:val="00ED7F5F"/>
    <w:rPr>
      <w:color w:val="0000FF"/>
      <w:u w:val="single"/>
    </w:rPr>
  </w:style>
  <w:style w:type="paragraph" w:customStyle="1" w:styleId="CharCharCharCharDiagramaDiagramaCharChar">
    <w:name w:val="Char Char Char Char Diagrama Diagrama Char Char"/>
    <w:basedOn w:val="prastasis"/>
    <w:rsid w:val="00813BA8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Dokumentostruktra">
    <w:name w:val="Document Map"/>
    <w:basedOn w:val="prastasis"/>
    <w:semiHidden/>
    <w:rsid w:val="00BE5FF9"/>
    <w:pPr>
      <w:shd w:val="clear" w:color="auto" w:fill="000080"/>
    </w:pPr>
    <w:rPr>
      <w:rFonts w:ascii="Tahoma" w:hAnsi="Tahoma" w:cs="Tahoma"/>
      <w:sz w:val="20"/>
    </w:rPr>
  </w:style>
  <w:style w:type="character" w:customStyle="1" w:styleId="AntratsDiagrama">
    <w:name w:val="Antraštės Diagrama"/>
    <w:link w:val="Antrats"/>
    <w:uiPriority w:val="99"/>
    <w:rsid w:val="00837825"/>
    <w:rPr>
      <w:sz w:val="24"/>
    </w:rPr>
  </w:style>
  <w:style w:type="character" w:styleId="Neapdorotaspaminjimas">
    <w:name w:val="Unresolved Mention"/>
    <w:uiPriority w:val="99"/>
    <w:semiHidden/>
    <w:unhideWhenUsed/>
    <w:rsid w:val="00F534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5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nfo@palangosbutuukis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cf7344c02fd449a89fc7cc5cd6995668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cf7344c02fd449a89fc7cc5cd6995668.dot</Template>
  <TotalTime>0</TotalTime>
  <Pages>3</Pages>
  <Words>3568</Words>
  <Characters>2035</Characters>
  <Application>Microsoft Office Word</Application>
  <DocSecurity>0</DocSecurity>
  <Lines>16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UAB ,,PALANGOS BUTŲ ŪKIS“ SKYRIMO DAUGIABUČIŲ GYVENAMŲJŲ NAMŲ, BUTŲ IR KITŲ PATALPŲ SAVININKŲ BENDROSIOS NUOSAVYBĖS ADMINISTRATORIUMI</vt:lpstr>
      <vt:lpstr>DĖL UAB ,,PALANGOS BUTŲ ŪKIS“ SKYRIMO DAUGIABUČIŲ GYVENAMŲJŲ NAMŲ, BUTŲ IR KITŲ PATALPŲ SAVININKŲ BENDROSIOS NUOSAVYBĖS ADMINISTRATORIUMI</vt:lpstr>
    </vt:vector>
  </TitlesOfParts>
  <Manager>2014-07-16</Manager>
  <Company>Palangos miesto savivaldybė</Company>
  <LinksUpToDate>false</LinksUpToDate>
  <CharactersWithSpaces>5592</CharactersWithSpaces>
  <SharedDoc>false</SharedDoc>
  <HLinks>
    <vt:vector size="6" baseType="variant">
      <vt:variant>
        <vt:i4>7077967</vt:i4>
      </vt:variant>
      <vt:variant>
        <vt:i4>3</vt:i4>
      </vt:variant>
      <vt:variant>
        <vt:i4>0</vt:i4>
      </vt:variant>
      <vt:variant>
        <vt:i4>5</vt:i4>
      </vt:variant>
      <vt:variant>
        <vt:lpwstr>mailto:palanga@vites.lt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UAB ,,PALANGOS BUTŲ ŪKIS“ SKYRIMO DAUGIABUČIŲ GYVENAMŲJŲ NAMŲ, BUTŲ IR KITŲ PATALPŲ SAVININKŲ BENDROSIOS NUOSAVYBĖS ADMINISTRATORIUMI</dc:title>
  <dc:subject>A1-717</dc:subject>
  <dc:creator>PALANGOS MIESTO SAVIVALDYBĖS ADMINISTRACIJOS DIREKTORIUS</dc:creator>
  <cp:keywords/>
  <dc:description/>
  <cp:lastModifiedBy>Jurgita Vanagė</cp:lastModifiedBy>
  <cp:revision>2</cp:revision>
  <cp:lastPrinted>2019-07-17T07:17:00Z</cp:lastPrinted>
  <dcterms:created xsi:type="dcterms:W3CDTF">2019-07-22T08:03:00Z</dcterms:created>
  <dcterms:modified xsi:type="dcterms:W3CDTF">2019-07-22T08:03:00Z</dcterms:modified>
  <cp:category>ĮSAKYMAS</cp:category>
</cp:coreProperties>
</file>