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FF708E" w:rsidRPr="00063A7B" w:rsidRDefault="00FF708E" w:rsidP="00C83A65">
      <w:pPr>
        <w:tabs>
          <w:tab w:val="left" w:pos="1122"/>
        </w:tabs>
        <w:jc w:val="center"/>
        <w:rPr>
          <w:rFonts w:ascii="Palemonas" w:hAnsi="Palemonas"/>
        </w:rPr>
      </w:pPr>
      <w:r w:rsidRPr="00063A7B">
        <w:rPr>
          <w:rFonts w:ascii="Palemonas" w:hAnsi="Palemonas"/>
          <w:sz w:val="20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7" o:title=""/>
          </v:shape>
          <o:OLEObject Type="Embed" ProgID="Word.Picture.8" ShapeID="_x0000_i1025" DrawAspect="Content" ObjectID="_1625298549" r:id="rId8"/>
        </w:object>
      </w:r>
    </w:p>
    <w:p w:rsidR="00FF708E" w:rsidRPr="00063A7B" w:rsidRDefault="00FF708E" w:rsidP="00BE5FF9">
      <w:pPr>
        <w:jc w:val="center"/>
        <w:outlineLvl w:val="0"/>
        <w:rPr>
          <w:rFonts w:ascii="Palemonas" w:hAnsi="Palemonas"/>
          <w:b/>
          <w:sz w:val="28"/>
          <w:szCs w:val="28"/>
        </w:rPr>
      </w:pPr>
      <w:r w:rsidRPr="00063A7B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FF708E" w:rsidRPr="00063A7B" w:rsidRDefault="00FF708E" w:rsidP="00BE5FF9">
      <w:pPr>
        <w:jc w:val="center"/>
        <w:outlineLvl w:val="0"/>
        <w:rPr>
          <w:rFonts w:ascii="Palemonas" w:hAnsi="Palemonas"/>
          <w:b/>
          <w:sz w:val="28"/>
          <w:szCs w:val="28"/>
        </w:rPr>
      </w:pPr>
      <w:r w:rsidRPr="00063A7B">
        <w:rPr>
          <w:rFonts w:ascii="Palemonas" w:hAnsi="Palemonas"/>
          <w:b/>
          <w:sz w:val="28"/>
          <w:szCs w:val="28"/>
        </w:rPr>
        <w:t>DIREKTORIUS</w:t>
      </w:r>
    </w:p>
    <w:p w:rsidR="00FF708E" w:rsidRPr="00063A7B" w:rsidRDefault="00FF708E" w:rsidP="00063A7B">
      <w:pPr>
        <w:tabs>
          <w:tab w:val="left" w:pos="1247"/>
        </w:tabs>
        <w:rPr>
          <w:rFonts w:ascii="Palemonas" w:hAnsi="Palemonas"/>
        </w:rPr>
      </w:pPr>
    </w:p>
    <w:p w:rsidR="00FF708E" w:rsidRPr="00063A7B" w:rsidRDefault="00FF708E" w:rsidP="00BE5FF9">
      <w:pPr>
        <w:tabs>
          <w:tab w:val="left" w:pos="1247"/>
        </w:tabs>
        <w:jc w:val="center"/>
        <w:outlineLvl w:val="0"/>
        <w:rPr>
          <w:rFonts w:ascii="Palemonas" w:hAnsi="Palemonas"/>
          <w:b/>
          <w:caps/>
        </w:rPr>
      </w:pPr>
      <w:r w:rsidRPr="00063A7B">
        <w:rPr>
          <w:rFonts w:ascii="Palemonas" w:hAnsi="Palemonas"/>
          <w:b/>
          <w:caps/>
        </w:rPr>
        <w:t>ĮSAKYMAS</w:t>
      </w:r>
    </w:p>
    <w:p w:rsidR="00ED7F5F" w:rsidRPr="00063A7B" w:rsidRDefault="00ED7F5F" w:rsidP="00C97623">
      <w:pPr>
        <w:jc w:val="center"/>
        <w:rPr>
          <w:rFonts w:ascii="Palemonas" w:hAnsi="Palemonas"/>
          <w:b/>
          <w:szCs w:val="24"/>
        </w:rPr>
      </w:pPr>
      <w:r w:rsidRPr="00063A7B">
        <w:rPr>
          <w:rFonts w:ascii="Palemonas" w:hAnsi="Palemonas"/>
          <w:b/>
          <w:szCs w:val="24"/>
        </w:rPr>
        <w:t xml:space="preserve">DĖL UAB ,,PALANGOS </w:t>
      </w:r>
      <w:r w:rsidR="00A9353E" w:rsidRPr="00063A7B">
        <w:rPr>
          <w:rFonts w:ascii="Palemonas" w:hAnsi="Palemonas"/>
          <w:b/>
          <w:szCs w:val="24"/>
        </w:rPr>
        <w:t>KOMUNALINIS ŪKIS</w:t>
      </w:r>
      <w:r w:rsidRPr="00063A7B">
        <w:rPr>
          <w:rFonts w:ascii="Palemonas" w:hAnsi="Palemonas"/>
          <w:b/>
          <w:szCs w:val="24"/>
        </w:rPr>
        <w:t>“ SKYRIMO DAUGIABUČI</w:t>
      </w:r>
      <w:r w:rsidR="00C97623" w:rsidRPr="00063A7B">
        <w:rPr>
          <w:rFonts w:ascii="Palemonas" w:hAnsi="Palemonas"/>
          <w:b/>
          <w:szCs w:val="24"/>
        </w:rPr>
        <w:t>Ų</w:t>
      </w:r>
      <w:r w:rsidRPr="00063A7B">
        <w:rPr>
          <w:rFonts w:ascii="Palemonas" w:hAnsi="Palemonas"/>
          <w:b/>
          <w:szCs w:val="24"/>
        </w:rPr>
        <w:t xml:space="preserve"> </w:t>
      </w:r>
      <w:r w:rsidR="00792DB4" w:rsidRPr="00063A7B">
        <w:rPr>
          <w:rFonts w:ascii="Palemonas" w:hAnsi="Palemonas"/>
          <w:b/>
          <w:szCs w:val="24"/>
        </w:rPr>
        <w:t xml:space="preserve">GYVENAMŲJŲ </w:t>
      </w:r>
      <w:r w:rsidR="00C97623" w:rsidRPr="00063A7B">
        <w:rPr>
          <w:rFonts w:ascii="Palemonas" w:hAnsi="Palemonas"/>
          <w:b/>
          <w:szCs w:val="24"/>
        </w:rPr>
        <w:t>NAMŲ</w:t>
      </w:r>
      <w:r w:rsidR="00792DB4" w:rsidRPr="00063A7B">
        <w:rPr>
          <w:rFonts w:ascii="Palemonas" w:hAnsi="Palemonas"/>
          <w:b/>
          <w:szCs w:val="24"/>
        </w:rPr>
        <w:t>, BUTŲ IR KITŲ PATALPŲ SAVININKŲ BENDROSIOS NUOSAVYBĖS</w:t>
      </w:r>
      <w:r w:rsidR="00C97623" w:rsidRPr="00063A7B">
        <w:rPr>
          <w:rFonts w:ascii="Palemonas" w:hAnsi="Palemonas"/>
          <w:b/>
          <w:szCs w:val="24"/>
        </w:rPr>
        <w:t xml:space="preserve"> ADMINISTRATORIUMI</w:t>
      </w:r>
    </w:p>
    <w:p w:rsidR="003005E8" w:rsidRPr="00063A7B" w:rsidRDefault="003005E8" w:rsidP="00063A7B">
      <w:pPr>
        <w:rPr>
          <w:rFonts w:ascii="Palemonas" w:hAnsi="Palemonas"/>
          <w:b/>
          <w:caps/>
          <w:szCs w:val="24"/>
        </w:rPr>
      </w:pPr>
    </w:p>
    <w:p w:rsidR="00ED7F5F" w:rsidRPr="00063A7B" w:rsidRDefault="00ED7F5F" w:rsidP="00ED7F5F">
      <w:pPr>
        <w:tabs>
          <w:tab w:val="left" w:pos="1247"/>
        </w:tabs>
        <w:spacing w:line="160" w:lineRule="atLeast"/>
        <w:jc w:val="center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>201</w:t>
      </w:r>
      <w:r w:rsidR="00D94010" w:rsidRPr="00063A7B">
        <w:rPr>
          <w:rFonts w:ascii="Palemonas" w:hAnsi="Palemonas"/>
          <w:szCs w:val="24"/>
        </w:rPr>
        <w:t xml:space="preserve">9 </w:t>
      </w:r>
      <w:r w:rsidRPr="00063A7B">
        <w:rPr>
          <w:rFonts w:ascii="Palemonas" w:hAnsi="Palemonas"/>
          <w:szCs w:val="24"/>
        </w:rPr>
        <w:t xml:space="preserve">m. </w:t>
      </w:r>
      <w:r w:rsidR="00B60781" w:rsidRPr="00063A7B">
        <w:rPr>
          <w:rFonts w:ascii="Palemonas" w:hAnsi="Palemonas"/>
          <w:szCs w:val="24"/>
        </w:rPr>
        <w:t xml:space="preserve">liepos </w:t>
      </w:r>
      <w:r w:rsidR="00493A6C">
        <w:rPr>
          <w:rFonts w:ascii="Palemonas" w:hAnsi="Palemonas"/>
          <w:szCs w:val="24"/>
        </w:rPr>
        <w:t>18</w:t>
      </w:r>
      <w:r w:rsidR="002410B3" w:rsidRPr="00063A7B">
        <w:rPr>
          <w:rFonts w:ascii="Palemonas" w:hAnsi="Palemonas"/>
          <w:szCs w:val="24"/>
        </w:rPr>
        <w:t xml:space="preserve"> </w:t>
      </w:r>
      <w:r w:rsidRPr="00063A7B">
        <w:rPr>
          <w:rFonts w:ascii="Palemonas" w:hAnsi="Palemonas"/>
          <w:szCs w:val="24"/>
        </w:rPr>
        <w:t>d. Nr. A1-</w:t>
      </w:r>
      <w:r w:rsidR="00493A6C">
        <w:rPr>
          <w:rFonts w:ascii="Palemonas" w:hAnsi="Palemonas"/>
          <w:szCs w:val="24"/>
        </w:rPr>
        <w:t>1003</w:t>
      </w:r>
    </w:p>
    <w:p w:rsidR="00ED7F5F" w:rsidRPr="00063A7B" w:rsidRDefault="00ED7F5F" w:rsidP="00ED7F5F">
      <w:pPr>
        <w:jc w:val="center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>Palanga</w:t>
      </w:r>
    </w:p>
    <w:p w:rsidR="002410B3" w:rsidRPr="00063A7B" w:rsidRDefault="002410B3" w:rsidP="00063A7B">
      <w:pPr>
        <w:rPr>
          <w:rFonts w:ascii="Palemonas" w:hAnsi="Palemonas"/>
          <w:szCs w:val="24"/>
        </w:rPr>
      </w:pPr>
    </w:p>
    <w:p w:rsidR="002410B3" w:rsidRPr="00063A7B" w:rsidRDefault="002410B3" w:rsidP="00063A7B">
      <w:pPr>
        <w:rPr>
          <w:rFonts w:ascii="Palemonas" w:hAnsi="Palemonas"/>
          <w:szCs w:val="24"/>
        </w:rPr>
      </w:pPr>
    </w:p>
    <w:p w:rsidR="003005E8" w:rsidRPr="00063A7B" w:rsidRDefault="003005E8" w:rsidP="00ED7F5F">
      <w:pPr>
        <w:rPr>
          <w:szCs w:val="24"/>
        </w:rPr>
      </w:pPr>
    </w:p>
    <w:p w:rsidR="00C97623" w:rsidRPr="00063A7B" w:rsidRDefault="00792B0A" w:rsidP="00792B0A">
      <w:pPr>
        <w:ind w:firstLine="1259"/>
        <w:jc w:val="both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 xml:space="preserve">Vadovaudamasi Lietuvos Respublikos vietos savivaldos įstatymo </w:t>
      </w:r>
      <w:r w:rsidR="00BE71EC" w:rsidRPr="00063A7B">
        <w:rPr>
          <w:rFonts w:ascii="Palemonas" w:hAnsi="Palemonas"/>
          <w:szCs w:val="24"/>
        </w:rPr>
        <w:t>29</w:t>
      </w:r>
      <w:r w:rsidR="00683DC9" w:rsidRPr="00063A7B">
        <w:rPr>
          <w:rFonts w:ascii="Palemonas" w:hAnsi="Palemonas"/>
          <w:szCs w:val="24"/>
        </w:rPr>
        <w:t xml:space="preserve"> </w:t>
      </w:r>
      <w:r w:rsidRPr="00063A7B">
        <w:rPr>
          <w:rFonts w:ascii="Palemonas" w:hAnsi="Palemonas"/>
          <w:szCs w:val="24"/>
        </w:rPr>
        <w:t xml:space="preserve">straipsnio </w:t>
      </w:r>
      <w:r w:rsidR="00683DC9" w:rsidRPr="00063A7B">
        <w:rPr>
          <w:rFonts w:ascii="Palemonas" w:hAnsi="Palemonas"/>
          <w:szCs w:val="24"/>
        </w:rPr>
        <w:t>1</w:t>
      </w:r>
      <w:r w:rsidRPr="00063A7B">
        <w:rPr>
          <w:rFonts w:ascii="Palemonas" w:hAnsi="Palemonas"/>
          <w:szCs w:val="24"/>
        </w:rPr>
        <w:t xml:space="preserve"> dalies </w:t>
      </w:r>
      <w:r w:rsidR="00BF6A02" w:rsidRPr="00063A7B">
        <w:rPr>
          <w:rFonts w:ascii="Palemonas" w:hAnsi="Palemonas"/>
          <w:szCs w:val="24"/>
        </w:rPr>
        <w:t>2</w:t>
      </w:r>
      <w:r w:rsidRPr="00063A7B">
        <w:rPr>
          <w:rFonts w:ascii="Palemonas" w:hAnsi="Palemonas"/>
          <w:szCs w:val="24"/>
        </w:rPr>
        <w:t xml:space="preserve"> punktu, Lietuvos Respublikos civilinio kodekso 4.84 straipsni</w:t>
      </w:r>
      <w:r w:rsidR="002410B3" w:rsidRPr="00063A7B">
        <w:rPr>
          <w:rFonts w:ascii="Palemonas" w:hAnsi="Palemonas"/>
          <w:szCs w:val="24"/>
        </w:rPr>
        <w:t>o</w:t>
      </w:r>
      <w:r w:rsidR="00BE71EC" w:rsidRPr="00063A7B">
        <w:rPr>
          <w:rFonts w:ascii="Palemonas" w:hAnsi="Palemonas"/>
          <w:szCs w:val="24"/>
        </w:rPr>
        <w:t xml:space="preserve"> 4 dalimi</w:t>
      </w:r>
      <w:r w:rsidR="00C97623" w:rsidRPr="00063A7B">
        <w:rPr>
          <w:rFonts w:ascii="Palemonas" w:hAnsi="Palemonas"/>
          <w:szCs w:val="24"/>
        </w:rPr>
        <w:t>:</w:t>
      </w:r>
    </w:p>
    <w:p w:rsidR="00C97623" w:rsidRPr="00063A7B" w:rsidRDefault="00792B0A" w:rsidP="00C97623">
      <w:pPr>
        <w:ind w:firstLine="1259"/>
        <w:jc w:val="both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 xml:space="preserve">1. S k i r i u </w:t>
      </w:r>
      <w:r w:rsidR="00C97623" w:rsidRPr="00063A7B">
        <w:rPr>
          <w:rFonts w:ascii="Palemonas" w:hAnsi="Palemonas"/>
          <w:szCs w:val="24"/>
        </w:rPr>
        <w:t xml:space="preserve">UAB „Palangos </w:t>
      </w:r>
      <w:r w:rsidR="00A9353E" w:rsidRPr="00063A7B">
        <w:rPr>
          <w:rFonts w:ascii="Palemonas" w:hAnsi="Palemonas"/>
          <w:szCs w:val="24"/>
        </w:rPr>
        <w:t>komunalinis</w:t>
      </w:r>
      <w:r w:rsidR="00C97623" w:rsidRPr="00063A7B">
        <w:rPr>
          <w:rFonts w:ascii="Palemonas" w:hAnsi="Palemonas"/>
          <w:szCs w:val="24"/>
        </w:rPr>
        <w:t xml:space="preserve"> ūkis“, </w:t>
      </w:r>
      <w:r w:rsidR="00A9353E" w:rsidRPr="00063A7B">
        <w:rPr>
          <w:rFonts w:ascii="Palemonas" w:hAnsi="Palemonas"/>
          <w:szCs w:val="24"/>
        </w:rPr>
        <w:t xml:space="preserve">Ganyklų g. </w:t>
      </w:r>
      <w:r w:rsidR="00BE71EC" w:rsidRPr="00063A7B">
        <w:rPr>
          <w:rFonts w:ascii="Palemonas" w:hAnsi="Palemonas"/>
          <w:szCs w:val="24"/>
        </w:rPr>
        <w:t>3</w:t>
      </w:r>
      <w:r w:rsidR="00A9353E" w:rsidRPr="00063A7B">
        <w:rPr>
          <w:rFonts w:ascii="Palemonas" w:hAnsi="Palemonas"/>
          <w:szCs w:val="24"/>
        </w:rPr>
        <w:t>4</w:t>
      </w:r>
      <w:r w:rsidR="00C97623" w:rsidRPr="00063A7B">
        <w:rPr>
          <w:rFonts w:ascii="Palemonas" w:hAnsi="Palemonas"/>
          <w:szCs w:val="24"/>
        </w:rPr>
        <w:t>, LT-001</w:t>
      </w:r>
      <w:r w:rsidR="00A9353E" w:rsidRPr="00063A7B">
        <w:rPr>
          <w:rFonts w:ascii="Palemonas" w:hAnsi="Palemonas"/>
          <w:szCs w:val="24"/>
        </w:rPr>
        <w:t>38</w:t>
      </w:r>
      <w:r w:rsidR="00C97623" w:rsidRPr="00063A7B">
        <w:rPr>
          <w:rFonts w:ascii="Palemonas" w:hAnsi="Palemonas"/>
          <w:szCs w:val="24"/>
        </w:rPr>
        <w:t xml:space="preserve"> Palanga, tel. </w:t>
      </w:r>
      <w:r w:rsidR="00A9353E" w:rsidRPr="00063A7B">
        <w:rPr>
          <w:rFonts w:ascii="Palemonas" w:hAnsi="Palemonas"/>
          <w:szCs w:val="24"/>
        </w:rPr>
        <w:t>(8 460) 48 105</w:t>
      </w:r>
      <w:r w:rsidR="00C97623" w:rsidRPr="00063A7B">
        <w:rPr>
          <w:rFonts w:ascii="Palemonas" w:hAnsi="Palemonas"/>
          <w:szCs w:val="24"/>
        </w:rPr>
        <w:t>, el. pašta</w:t>
      </w:r>
      <w:r w:rsidR="00A9353E" w:rsidRPr="00063A7B">
        <w:rPr>
          <w:rFonts w:ascii="Palemonas" w:hAnsi="Palemonas"/>
          <w:szCs w:val="24"/>
        </w:rPr>
        <w:t>s info@palkom.eu</w:t>
      </w:r>
      <w:r w:rsidR="00C97623" w:rsidRPr="00063A7B">
        <w:rPr>
          <w:rFonts w:ascii="Palemonas" w:hAnsi="Palemonas"/>
          <w:szCs w:val="24"/>
        </w:rPr>
        <w:t>, įmonės kodas 152</w:t>
      </w:r>
      <w:r w:rsidR="00227877" w:rsidRPr="00063A7B">
        <w:rPr>
          <w:rFonts w:ascii="Palemonas" w:hAnsi="Palemonas"/>
          <w:szCs w:val="24"/>
        </w:rPr>
        <w:t>4</w:t>
      </w:r>
      <w:r w:rsidR="00A9353E" w:rsidRPr="00063A7B">
        <w:rPr>
          <w:rFonts w:ascii="Palemonas" w:hAnsi="Palemonas"/>
          <w:szCs w:val="24"/>
        </w:rPr>
        <w:t>09729</w:t>
      </w:r>
      <w:r w:rsidR="00C97623" w:rsidRPr="00063A7B">
        <w:rPr>
          <w:rFonts w:ascii="Palemonas" w:hAnsi="Palemonas"/>
          <w:szCs w:val="24"/>
        </w:rPr>
        <w:t>,</w:t>
      </w:r>
      <w:r w:rsidR="00C97623" w:rsidRPr="00063A7B">
        <w:rPr>
          <w:rFonts w:ascii="Palemonas" w:hAnsi="Palemonas"/>
          <w:b/>
          <w:szCs w:val="24"/>
        </w:rPr>
        <w:t xml:space="preserve"> </w:t>
      </w:r>
      <w:r w:rsidR="00C97623" w:rsidRPr="00063A7B">
        <w:rPr>
          <w:rFonts w:ascii="Palemonas" w:hAnsi="Palemonas" w:cs="Tahoma"/>
          <w:szCs w:val="24"/>
        </w:rPr>
        <w:t>duomenys kaupiami ir saugomi Juridinių asmenų registre</w:t>
      </w:r>
      <w:r w:rsidR="00C97623" w:rsidRPr="00063A7B">
        <w:rPr>
          <w:rFonts w:ascii="Palemonas" w:hAnsi="Palemonas"/>
          <w:szCs w:val="24"/>
        </w:rPr>
        <w:t>, PVM kodas LT524</w:t>
      </w:r>
      <w:r w:rsidR="00A9353E" w:rsidRPr="00063A7B">
        <w:rPr>
          <w:rFonts w:ascii="Palemonas" w:hAnsi="Palemonas"/>
          <w:szCs w:val="24"/>
        </w:rPr>
        <w:t>097219</w:t>
      </w:r>
      <w:r w:rsidR="00C97623" w:rsidRPr="00063A7B">
        <w:rPr>
          <w:rFonts w:ascii="Palemonas" w:hAnsi="Palemonas"/>
          <w:szCs w:val="24"/>
        </w:rPr>
        <w:t>, penkeriems metams daugiabučių gyvenamųjų namų, butų ir kitų patalpų savininkų bendrosios nuosavybės administratoriumi</w:t>
      </w:r>
      <w:r w:rsidR="00F534D7" w:rsidRPr="00063A7B">
        <w:rPr>
          <w:rFonts w:ascii="Palemonas" w:hAnsi="Palemonas"/>
          <w:szCs w:val="24"/>
        </w:rPr>
        <w:t>, mokestį už bendrosios nuosavybės administravimą skaičiuojant pagal Palangos miesto savivaldybės daugiabučių gyvenamųjų namų skaičiuojamąjį administravimo mokesčio tarifą, nustatytą Palangos miesto savivaldybės tarybos 2014 m. lapkričio 27 d. sprendimu Nr. T2-366 „Dėl Palangos miesto savivaldybės daugiabučių gyvenamųjų namų bendrojo naudojimo objektų maksimalių administravimo mokesčių tarifų apskaičiavimo tvarkos aprašo patvirtinimo“.</w:t>
      </w:r>
    </w:p>
    <w:p w:rsidR="00CA3393" w:rsidRPr="00063A7B" w:rsidRDefault="00C97623" w:rsidP="00F534D7">
      <w:pPr>
        <w:ind w:firstLine="1259"/>
        <w:jc w:val="both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 xml:space="preserve">2. </w:t>
      </w:r>
      <w:r w:rsidR="00683DC9" w:rsidRPr="00063A7B">
        <w:rPr>
          <w:rFonts w:ascii="Palemonas" w:hAnsi="Palemonas"/>
          <w:szCs w:val="24"/>
        </w:rPr>
        <w:t xml:space="preserve">T v i r t i n u </w:t>
      </w:r>
      <w:r w:rsidR="003005E8" w:rsidRPr="00063A7B">
        <w:rPr>
          <w:rFonts w:ascii="Palemonas" w:hAnsi="Palemonas"/>
          <w:szCs w:val="24"/>
        </w:rPr>
        <w:t>D</w:t>
      </w:r>
      <w:r w:rsidRPr="00063A7B">
        <w:rPr>
          <w:rFonts w:ascii="Palemonas" w:hAnsi="Palemonas"/>
          <w:szCs w:val="24"/>
        </w:rPr>
        <w:t>augiabučių gyvenamųjų namų, butų ir kitų patalpų savininkų bendrosios nuosavybės administratoriu</w:t>
      </w:r>
      <w:r w:rsidR="003005E8" w:rsidRPr="00063A7B">
        <w:rPr>
          <w:rFonts w:ascii="Palemonas" w:hAnsi="Palemonas"/>
          <w:szCs w:val="24"/>
        </w:rPr>
        <w:t>i</w:t>
      </w:r>
      <w:r w:rsidRPr="00063A7B">
        <w:rPr>
          <w:rFonts w:ascii="Palemonas" w:hAnsi="Palemonas"/>
          <w:szCs w:val="24"/>
        </w:rPr>
        <w:t xml:space="preserve"> UAB „</w:t>
      </w:r>
      <w:r w:rsidR="00CA3393" w:rsidRPr="00063A7B">
        <w:rPr>
          <w:rFonts w:ascii="Palemonas" w:hAnsi="Palemonas"/>
        </w:rPr>
        <w:t xml:space="preserve">UAB „Palangos </w:t>
      </w:r>
      <w:r w:rsidR="00A9353E" w:rsidRPr="00063A7B">
        <w:rPr>
          <w:rFonts w:ascii="Palemonas" w:hAnsi="Palemonas"/>
        </w:rPr>
        <w:t>komunalinis</w:t>
      </w:r>
      <w:r w:rsidR="00CA3393" w:rsidRPr="00063A7B">
        <w:rPr>
          <w:rFonts w:ascii="Palemonas" w:hAnsi="Palemonas"/>
        </w:rPr>
        <w:t xml:space="preserve"> ūkis</w:t>
      </w:r>
      <w:r w:rsidRPr="00063A7B">
        <w:rPr>
          <w:rFonts w:ascii="Palemonas" w:hAnsi="Palemonas"/>
          <w:szCs w:val="24"/>
        </w:rPr>
        <w:t>“ paskirtų administruoti daugiabučių namų sąrašą (pridedama).</w:t>
      </w:r>
    </w:p>
    <w:p w:rsidR="006B6360" w:rsidRPr="00063A7B" w:rsidRDefault="00683DC9" w:rsidP="00792B0A">
      <w:pPr>
        <w:ind w:firstLine="1259"/>
        <w:jc w:val="both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 xml:space="preserve">3. </w:t>
      </w:r>
      <w:r w:rsidR="00E326A2" w:rsidRPr="00063A7B">
        <w:rPr>
          <w:rFonts w:ascii="Palemonas" w:hAnsi="Palemonas"/>
          <w:szCs w:val="24"/>
        </w:rPr>
        <w:t>P r i p a ž į</w:t>
      </w:r>
      <w:r w:rsidR="00793112" w:rsidRPr="00063A7B">
        <w:rPr>
          <w:rFonts w:ascii="Palemonas" w:hAnsi="Palemonas"/>
          <w:szCs w:val="24"/>
        </w:rPr>
        <w:t xml:space="preserve"> s t u netekusi</w:t>
      </w:r>
      <w:r w:rsidR="006B6360" w:rsidRPr="00063A7B">
        <w:rPr>
          <w:rFonts w:ascii="Palemonas" w:hAnsi="Palemonas"/>
          <w:szCs w:val="24"/>
        </w:rPr>
        <w:t>ais</w:t>
      </w:r>
      <w:r w:rsidR="005D464E" w:rsidRPr="00063A7B">
        <w:rPr>
          <w:rFonts w:ascii="Palemonas" w:hAnsi="Palemonas"/>
          <w:szCs w:val="24"/>
        </w:rPr>
        <w:t xml:space="preserve"> galios </w:t>
      </w:r>
      <w:r w:rsidR="00793112" w:rsidRPr="00063A7B">
        <w:rPr>
          <w:rFonts w:ascii="Palemonas" w:hAnsi="Palemonas"/>
          <w:szCs w:val="24"/>
        </w:rPr>
        <w:t>Palangos miesto savivaldybės administracijos direktoriaus</w:t>
      </w:r>
      <w:r w:rsidR="00F534D7" w:rsidRPr="00063A7B">
        <w:rPr>
          <w:rFonts w:ascii="Palemonas" w:hAnsi="Palemonas"/>
          <w:szCs w:val="24"/>
        </w:rPr>
        <w:t xml:space="preserve"> 2014 m. liepos 16 d. įsakymo Nr. A1-71</w:t>
      </w:r>
      <w:r w:rsidR="00A9353E" w:rsidRPr="00063A7B">
        <w:rPr>
          <w:rFonts w:ascii="Palemonas" w:hAnsi="Palemonas"/>
          <w:szCs w:val="24"/>
        </w:rPr>
        <w:t>6</w:t>
      </w:r>
      <w:r w:rsidR="00F534D7" w:rsidRPr="00063A7B">
        <w:rPr>
          <w:rFonts w:ascii="Palemonas" w:hAnsi="Palemonas"/>
          <w:szCs w:val="24"/>
        </w:rPr>
        <w:t xml:space="preserve"> „Dėl UAB „Palangos </w:t>
      </w:r>
      <w:r w:rsidR="00A9353E" w:rsidRPr="00063A7B">
        <w:rPr>
          <w:rFonts w:ascii="Palemonas" w:hAnsi="Palemonas"/>
          <w:szCs w:val="24"/>
        </w:rPr>
        <w:t>komunalinis</w:t>
      </w:r>
      <w:r w:rsidR="00F534D7" w:rsidRPr="00063A7B">
        <w:rPr>
          <w:rFonts w:ascii="Palemonas" w:hAnsi="Palemonas"/>
          <w:szCs w:val="24"/>
        </w:rPr>
        <w:t xml:space="preserve"> ūkis“ skyrimo daugiabučių gyvenamųjų namų, butų ir kitų patalpų savininkų bendrosios nuosavybės administratoriumi“ 1 ir 2 punktus</w:t>
      </w:r>
      <w:r w:rsidR="00744703" w:rsidRPr="00063A7B">
        <w:rPr>
          <w:rFonts w:ascii="Palemonas" w:hAnsi="Palemonas"/>
          <w:szCs w:val="24"/>
        </w:rPr>
        <w:t>.</w:t>
      </w:r>
    </w:p>
    <w:p w:rsidR="00F534D7" w:rsidRPr="00063A7B" w:rsidRDefault="00F534D7" w:rsidP="00063A7B">
      <w:pPr>
        <w:jc w:val="both"/>
        <w:rPr>
          <w:rFonts w:ascii="Palemonas" w:hAnsi="Palemonas"/>
          <w:szCs w:val="24"/>
        </w:rPr>
      </w:pPr>
    </w:p>
    <w:p w:rsidR="00F534D7" w:rsidRPr="00063A7B" w:rsidRDefault="00F534D7" w:rsidP="00063A7B">
      <w:pPr>
        <w:jc w:val="both"/>
        <w:rPr>
          <w:rFonts w:ascii="Palemonas" w:hAnsi="Palemonas"/>
          <w:szCs w:val="24"/>
        </w:rPr>
      </w:pPr>
    </w:p>
    <w:p w:rsidR="00AD7157" w:rsidRPr="00063A7B" w:rsidRDefault="00AD7157" w:rsidP="00F534D7">
      <w:pPr>
        <w:jc w:val="both"/>
        <w:rPr>
          <w:rFonts w:ascii="Palemonas" w:hAnsi="Palemonas"/>
          <w:szCs w:val="24"/>
        </w:rPr>
      </w:pPr>
    </w:p>
    <w:p w:rsidR="00C30953" w:rsidRPr="00493A6C" w:rsidRDefault="00E8652E" w:rsidP="00493A6C">
      <w:pPr>
        <w:rPr>
          <w:rFonts w:ascii="Palemonas" w:hAnsi="Palemonas"/>
        </w:rPr>
      </w:pPr>
      <w:r w:rsidRPr="00493A6C">
        <w:rPr>
          <w:rFonts w:ascii="Palemonas" w:hAnsi="Palemonas"/>
        </w:rPr>
        <w:t>Direktor</w:t>
      </w:r>
      <w:r w:rsidR="00F534D7" w:rsidRPr="00493A6C">
        <w:rPr>
          <w:rFonts w:ascii="Palemonas" w:hAnsi="Palemonas"/>
        </w:rPr>
        <w:t>iaus pavaduotoja</w:t>
      </w:r>
      <w:r w:rsidR="00493A6C" w:rsidRPr="00493A6C">
        <w:rPr>
          <w:rFonts w:ascii="Palemonas" w:hAnsi="Palemonas"/>
        </w:rPr>
        <w:tab/>
      </w:r>
      <w:r w:rsidR="00493A6C">
        <w:rPr>
          <w:rFonts w:ascii="Palemonas" w:hAnsi="Palemonas"/>
        </w:rPr>
        <w:tab/>
      </w:r>
      <w:r w:rsidR="00493A6C">
        <w:rPr>
          <w:rFonts w:ascii="Palemonas" w:hAnsi="Palemonas"/>
        </w:rPr>
        <w:tab/>
      </w:r>
      <w:r w:rsidR="00493A6C">
        <w:rPr>
          <w:rFonts w:ascii="Palemonas" w:hAnsi="Palemonas"/>
        </w:rPr>
        <w:tab/>
      </w:r>
      <w:r w:rsidR="00F534D7" w:rsidRPr="00493A6C">
        <w:rPr>
          <w:rFonts w:ascii="Palemonas" w:hAnsi="Palemonas"/>
        </w:rPr>
        <w:t xml:space="preserve">Violeta </w:t>
      </w:r>
      <w:proofErr w:type="spellStart"/>
      <w:r w:rsidR="00F534D7" w:rsidRPr="00493A6C">
        <w:rPr>
          <w:rFonts w:ascii="Palemonas" w:hAnsi="Palemonas"/>
        </w:rPr>
        <w:t>Staskonienė</w:t>
      </w:r>
      <w:proofErr w:type="spellEnd"/>
    </w:p>
    <w:p w:rsidR="00227877" w:rsidRPr="00493A6C" w:rsidRDefault="00227877" w:rsidP="00493A6C">
      <w:pPr>
        <w:rPr>
          <w:rFonts w:ascii="Palemonas" w:hAnsi="Palemonas"/>
        </w:rPr>
      </w:pPr>
    </w:p>
    <w:p w:rsidR="00227877" w:rsidRPr="00063A7B" w:rsidRDefault="00227877" w:rsidP="00F709EB">
      <w:pPr>
        <w:jc w:val="both"/>
        <w:rPr>
          <w:rFonts w:ascii="Palemonas" w:hAnsi="Palemonas"/>
          <w:szCs w:val="24"/>
        </w:rPr>
      </w:pPr>
    </w:p>
    <w:p w:rsidR="00837825" w:rsidRPr="00063A7B" w:rsidRDefault="00837825" w:rsidP="00F709EB">
      <w:pPr>
        <w:jc w:val="both"/>
        <w:rPr>
          <w:rFonts w:ascii="Palemonas" w:hAnsi="Palemonas"/>
          <w:szCs w:val="24"/>
        </w:rPr>
        <w:sectPr w:rsidR="00837825" w:rsidRPr="00063A7B" w:rsidSect="00837825">
          <w:headerReference w:type="default" r:id="rId9"/>
          <w:footerReference w:type="first" r:id="rId10"/>
          <w:pgSz w:w="11907" w:h="16840" w:code="9"/>
          <w:pgMar w:top="1134" w:right="567" w:bottom="1134" w:left="1701" w:header="720" w:footer="210" w:gutter="0"/>
          <w:pgNumType w:start="1"/>
          <w:cols w:space="1296"/>
          <w:titlePg/>
          <w:docGrid w:linePitch="326"/>
        </w:sectPr>
      </w:pPr>
    </w:p>
    <w:p w:rsidR="00813BA8" w:rsidRPr="00063A7B" w:rsidRDefault="00813BA8" w:rsidP="007C6FC2">
      <w:pPr>
        <w:ind w:left="5102"/>
        <w:jc w:val="both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lastRenderedPageBreak/>
        <w:t>PATVIRTINTA</w:t>
      </w:r>
    </w:p>
    <w:p w:rsidR="00813BA8" w:rsidRPr="00063A7B" w:rsidRDefault="00813BA8" w:rsidP="007C6FC2">
      <w:pPr>
        <w:ind w:left="5102" w:right="-126"/>
        <w:jc w:val="both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>Palangos miesto savivaldybės administracijos</w:t>
      </w:r>
    </w:p>
    <w:p w:rsidR="00813BA8" w:rsidRPr="00063A7B" w:rsidRDefault="00813BA8" w:rsidP="007C6FC2">
      <w:pPr>
        <w:ind w:left="5102"/>
        <w:jc w:val="both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>direktoriaus 201</w:t>
      </w:r>
      <w:r w:rsidR="00744703" w:rsidRPr="00063A7B">
        <w:rPr>
          <w:rFonts w:ascii="Palemonas" w:hAnsi="Palemonas"/>
          <w:szCs w:val="24"/>
        </w:rPr>
        <w:t>9</w:t>
      </w:r>
      <w:r w:rsidRPr="00063A7B">
        <w:rPr>
          <w:rFonts w:ascii="Palemonas" w:hAnsi="Palemonas"/>
          <w:szCs w:val="24"/>
        </w:rPr>
        <w:t xml:space="preserve"> m. liepos</w:t>
      </w:r>
      <w:r w:rsidR="002410B3" w:rsidRPr="00063A7B">
        <w:rPr>
          <w:rFonts w:ascii="Palemonas" w:hAnsi="Palemonas"/>
          <w:szCs w:val="24"/>
        </w:rPr>
        <w:t xml:space="preserve"> </w:t>
      </w:r>
      <w:r w:rsidR="00493A6C">
        <w:rPr>
          <w:rFonts w:ascii="Palemonas" w:hAnsi="Palemonas"/>
          <w:szCs w:val="24"/>
        </w:rPr>
        <w:t>18</w:t>
      </w:r>
      <w:r w:rsidR="003005E8" w:rsidRPr="00063A7B">
        <w:rPr>
          <w:rFonts w:ascii="Palemonas" w:hAnsi="Palemonas"/>
          <w:szCs w:val="24"/>
        </w:rPr>
        <w:t xml:space="preserve"> </w:t>
      </w:r>
      <w:r w:rsidRPr="00063A7B">
        <w:rPr>
          <w:rFonts w:ascii="Palemonas" w:hAnsi="Palemonas"/>
          <w:szCs w:val="24"/>
        </w:rPr>
        <w:t>d. įsakymo</w:t>
      </w:r>
    </w:p>
    <w:p w:rsidR="00337ADC" w:rsidRPr="00063A7B" w:rsidRDefault="0057686B" w:rsidP="007C6FC2">
      <w:pPr>
        <w:ind w:left="5102"/>
        <w:jc w:val="both"/>
        <w:outlineLvl w:val="0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>Nr. A1-</w:t>
      </w:r>
      <w:r w:rsidR="00493A6C">
        <w:rPr>
          <w:rFonts w:ascii="Palemonas" w:hAnsi="Palemonas"/>
          <w:szCs w:val="24"/>
        </w:rPr>
        <w:t>1003</w:t>
      </w:r>
    </w:p>
    <w:p w:rsidR="00813BA8" w:rsidRPr="00063A7B" w:rsidRDefault="00813BA8" w:rsidP="007C6FC2">
      <w:pPr>
        <w:ind w:left="5102"/>
        <w:jc w:val="both"/>
        <w:outlineLvl w:val="0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>2 pun</w:t>
      </w:r>
      <w:r w:rsidR="003005E8" w:rsidRPr="00063A7B">
        <w:rPr>
          <w:rFonts w:ascii="Palemonas" w:hAnsi="Palemonas"/>
          <w:szCs w:val="24"/>
        </w:rPr>
        <w:t>k</w:t>
      </w:r>
      <w:r w:rsidRPr="00063A7B">
        <w:rPr>
          <w:rFonts w:ascii="Palemonas" w:hAnsi="Palemonas"/>
          <w:szCs w:val="24"/>
        </w:rPr>
        <w:t>tu</w:t>
      </w:r>
    </w:p>
    <w:p w:rsidR="00813BA8" w:rsidRPr="00063A7B" w:rsidRDefault="00813BA8" w:rsidP="00F709EB">
      <w:pPr>
        <w:jc w:val="both"/>
        <w:rPr>
          <w:rFonts w:ascii="Palemonas" w:hAnsi="Palemonas"/>
          <w:szCs w:val="24"/>
        </w:rPr>
      </w:pPr>
    </w:p>
    <w:p w:rsidR="00096B4A" w:rsidRPr="00063A7B" w:rsidRDefault="00096B4A" w:rsidP="00813BA8">
      <w:pPr>
        <w:jc w:val="center"/>
        <w:rPr>
          <w:rFonts w:ascii="Palemonas" w:hAnsi="Palemonas"/>
          <w:b/>
          <w:szCs w:val="24"/>
        </w:rPr>
      </w:pPr>
      <w:r w:rsidRPr="00063A7B">
        <w:rPr>
          <w:rFonts w:ascii="Palemonas" w:hAnsi="Palemonas"/>
          <w:b/>
          <w:szCs w:val="24"/>
        </w:rPr>
        <w:t xml:space="preserve"> DAUGIABUČIŲ GYVENAMŲJŲ NAMŲ, BUTŲ IR KITŲ PATALPŲ SAVININKŲ BENDROSIOS NUOSAVYBĖS ADMINISTRATORIUI UAB „PALANGOS </w:t>
      </w:r>
      <w:r w:rsidR="00064CA2" w:rsidRPr="00063A7B">
        <w:rPr>
          <w:rFonts w:ascii="Palemonas" w:hAnsi="Palemonas"/>
          <w:b/>
          <w:szCs w:val="24"/>
        </w:rPr>
        <w:t>KOMUNALINIS</w:t>
      </w:r>
      <w:r w:rsidRPr="00063A7B">
        <w:rPr>
          <w:rFonts w:ascii="Palemonas" w:hAnsi="Palemonas"/>
          <w:b/>
          <w:szCs w:val="24"/>
        </w:rPr>
        <w:t xml:space="preserve"> ŪKIS“ PASKIRTŲ ADMINISTRUOTI DAUGIABUČIŲ NAMŲ SĄRAŠAS</w:t>
      </w:r>
      <w:r w:rsidRPr="00063A7B" w:rsidDel="00096B4A">
        <w:rPr>
          <w:rFonts w:ascii="Palemonas" w:hAnsi="Palemonas"/>
          <w:b/>
          <w:szCs w:val="24"/>
        </w:rPr>
        <w:t xml:space="preserve"> </w:t>
      </w:r>
    </w:p>
    <w:p w:rsidR="00B63C2D" w:rsidRPr="00063A7B" w:rsidRDefault="00B63C2D" w:rsidP="00744703">
      <w:pPr>
        <w:rPr>
          <w:rFonts w:ascii="Palemonas" w:hAnsi="Palemonas"/>
          <w:b/>
          <w:szCs w:val="24"/>
        </w:rPr>
      </w:pPr>
    </w:p>
    <w:tbl>
      <w:tblPr>
        <w:tblpPr w:leftFromText="180" w:rightFromText="180" w:vertAnchor="text" w:horzAnchor="margin" w:tblpY="5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2478"/>
        <w:gridCol w:w="1276"/>
        <w:gridCol w:w="1417"/>
        <w:gridCol w:w="1814"/>
        <w:gridCol w:w="1985"/>
      </w:tblGrid>
      <w:tr w:rsidR="00063A7B" w:rsidRPr="00063A7B" w:rsidTr="00063A7B">
        <w:tc>
          <w:tcPr>
            <w:tcW w:w="636" w:type="dxa"/>
            <w:shd w:val="clear" w:color="auto" w:fill="auto"/>
          </w:tcPr>
          <w:p w:rsidR="00DF543D" w:rsidRPr="00063A7B" w:rsidRDefault="00DF543D" w:rsidP="00063A7B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Eil. Nr.</w:t>
            </w:r>
          </w:p>
        </w:tc>
        <w:tc>
          <w:tcPr>
            <w:tcW w:w="2478" w:type="dxa"/>
            <w:shd w:val="clear" w:color="auto" w:fill="auto"/>
          </w:tcPr>
          <w:p w:rsidR="00DF543D" w:rsidRPr="00063A7B" w:rsidRDefault="00DF543D" w:rsidP="00063A7B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Daugiabučio namo adresas</w:t>
            </w:r>
          </w:p>
        </w:tc>
        <w:tc>
          <w:tcPr>
            <w:tcW w:w="1276" w:type="dxa"/>
            <w:shd w:val="clear" w:color="auto" w:fill="auto"/>
          </w:tcPr>
          <w:p w:rsidR="00063A7B" w:rsidRDefault="00DF543D" w:rsidP="00063A7B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 xml:space="preserve">Bendrasis plotas, </w:t>
            </w:r>
          </w:p>
          <w:p w:rsidR="00DF543D" w:rsidRPr="00063A7B" w:rsidRDefault="00DF543D" w:rsidP="00063A7B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kv. m</w:t>
            </w:r>
          </w:p>
        </w:tc>
        <w:tc>
          <w:tcPr>
            <w:tcW w:w="1417" w:type="dxa"/>
            <w:shd w:val="clear" w:color="auto" w:fill="auto"/>
          </w:tcPr>
          <w:p w:rsidR="00063A7B" w:rsidRDefault="00DF543D" w:rsidP="00063A7B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 xml:space="preserve">Naudingasis plotas, </w:t>
            </w:r>
          </w:p>
          <w:p w:rsidR="00DF543D" w:rsidRPr="00063A7B" w:rsidRDefault="00DF543D" w:rsidP="00063A7B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kv. m</w:t>
            </w:r>
          </w:p>
        </w:tc>
        <w:tc>
          <w:tcPr>
            <w:tcW w:w="1814" w:type="dxa"/>
            <w:shd w:val="clear" w:color="auto" w:fill="auto"/>
          </w:tcPr>
          <w:p w:rsidR="00DF543D" w:rsidRPr="00063A7B" w:rsidRDefault="00DF543D" w:rsidP="00063A7B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Gyvenamosios paskirties patalpos, suformuotos kaip atskiri nekilnojamieji daiktai</w:t>
            </w:r>
          </w:p>
        </w:tc>
        <w:tc>
          <w:tcPr>
            <w:tcW w:w="1985" w:type="dxa"/>
            <w:shd w:val="clear" w:color="auto" w:fill="auto"/>
          </w:tcPr>
          <w:p w:rsidR="00DF543D" w:rsidRPr="00063A7B" w:rsidRDefault="00DF543D" w:rsidP="00063A7B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Negyvenamosios paskirties patalpos, suformuotos kaip atskiri nekilnojamieji daiktai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DF543D" w:rsidRPr="00063A7B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</w:t>
            </w:r>
          </w:p>
        </w:tc>
        <w:tc>
          <w:tcPr>
            <w:tcW w:w="2478" w:type="dxa"/>
            <w:shd w:val="clear" w:color="auto" w:fill="auto"/>
          </w:tcPr>
          <w:p w:rsidR="00DF543D" w:rsidRPr="00063A7B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F543D" w:rsidRPr="00063A7B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DF543D" w:rsidRPr="00063A7B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</w:t>
            </w:r>
          </w:p>
        </w:tc>
        <w:tc>
          <w:tcPr>
            <w:tcW w:w="1814" w:type="dxa"/>
            <w:shd w:val="clear" w:color="auto" w:fill="auto"/>
          </w:tcPr>
          <w:p w:rsidR="00DF543D" w:rsidRPr="00063A7B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DF543D" w:rsidRPr="00063A7B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6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Bangų g. 30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3B3577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4491,40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3B3577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3502,08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56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Bangų g. 36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3452,91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2708,27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49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J. Biliūno g. 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1359,46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1087,21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Druskininkų g. 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1330,46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1062,61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5.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Druskininkų g. 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1335,98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1064,21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21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6.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Druskininkų g. 10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2000,89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1605,02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7.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Druskininkų g. 14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2269,06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1814,02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8.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Ganyklų g. 19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1776,56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1354,23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9.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Ganyklų g. 37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1304,53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1036,32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10.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Ganyklų g. 41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1288,52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1023,49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11.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Ganyklų g. 53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2582,14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1896,80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12.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Ganyklų g. 59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2612,77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1899,57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47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13.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J. Janonio g. 16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1807,58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1354,56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14.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J. Janonio g. 43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1238,23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980,31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3B3577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15.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77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Jūratės g. 33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3B3577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1834,94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3B3577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1384,40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3B3577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3B3577" w:rsidRPr="00063A7B" w:rsidRDefault="003B3577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16.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Kastyčio g. 35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1314,53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968,99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17.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Klaipėdos pl. 56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855,45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716,18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064CA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18.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Klaipėdos pl. 64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1667,92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1376,87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19.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Kretingos g. 33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1683,41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1355,33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20.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Kretingos g. 37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1046,19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790,17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21.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Kretingos g. 41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1724,83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1416,17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22.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Kretingos g. 43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951,05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728,83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23.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Kretingos g. 57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5986,00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4910,57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80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24.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proofErr w:type="spellStart"/>
            <w:r w:rsidRPr="00063A7B">
              <w:rPr>
                <w:rFonts w:ascii="Palemonas" w:hAnsi="Palemonas"/>
                <w:szCs w:val="24"/>
              </w:rPr>
              <w:t>Medvalakio</w:t>
            </w:r>
            <w:proofErr w:type="spellEnd"/>
            <w:r w:rsidRPr="00063A7B">
              <w:rPr>
                <w:rFonts w:ascii="Palemonas" w:hAnsi="Palemonas"/>
                <w:szCs w:val="24"/>
              </w:rPr>
              <w:t xml:space="preserve"> g. 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3386,97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2708,77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49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25.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proofErr w:type="spellStart"/>
            <w:r w:rsidRPr="00063A7B">
              <w:rPr>
                <w:rFonts w:ascii="Palemonas" w:hAnsi="Palemonas"/>
                <w:szCs w:val="24"/>
              </w:rPr>
              <w:t>Medvalakio</w:t>
            </w:r>
            <w:proofErr w:type="spellEnd"/>
            <w:r w:rsidRPr="00063A7B">
              <w:rPr>
                <w:rFonts w:ascii="Palemonas" w:hAnsi="Palemonas"/>
                <w:szCs w:val="24"/>
              </w:rPr>
              <w:t xml:space="preserve"> g. 21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2905,33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2318,25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39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3B3577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26.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77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S. Nėries g. 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3B3577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637,60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3B3577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540,38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3B3577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3B3577" w:rsidRPr="00063A7B" w:rsidRDefault="003B3577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27.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S. Nėries g. 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626,93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532,52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28.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S. Nėries g. 37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4744,73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3745,89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67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29.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 xml:space="preserve">B. </w:t>
            </w:r>
            <w:proofErr w:type="spellStart"/>
            <w:r w:rsidRPr="00063A7B">
              <w:rPr>
                <w:rFonts w:ascii="Palemonas" w:hAnsi="Palemonas"/>
                <w:szCs w:val="24"/>
              </w:rPr>
              <w:t>Oškinio</w:t>
            </w:r>
            <w:proofErr w:type="spellEnd"/>
            <w:r w:rsidRPr="00063A7B">
              <w:rPr>
                <w:rFonts w:ascii="Palemonas" w:hAnsi="Palemonas"/>
                <w:szCs w:val="24"/>
              </w:rPr>
              <w:t xml:space="preserve"> g. 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1386,04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1103,93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30.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Saulėtekio takas 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1220,59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778,14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31.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Saulėtekio takas 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1212,49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768,08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32.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Saulėtekio takas 22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1856,42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1401,74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33.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Saulėtekio takas 24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1841,19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1351,30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lastRenderedPageBreak/>
              <w:t>34.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Sodų g. 10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1652,78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1426,00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35.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Sodų g. 33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1678,45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1378,17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36.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Sodų g. 48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3273,94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2622,59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47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37.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Sodų g. 59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1118,70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782,50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38.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Sodų g. 61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5308,28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4227,11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39.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Taikos g. 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1092,15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753,27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40.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Taikos g. 11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856,95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702,38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41.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Taikos g. 12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794,08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698,15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42.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Tylos takas 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710,94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620,25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11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43.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Tylos takas 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693,17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522,34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44.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M. Valančiaus g. 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744,67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527,96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45.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M. Valančiaus g. 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279,53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271,45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46.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Vasario 16-osios g. 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618,84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618,84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47.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Vasaros g. 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1878,58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1407,48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441623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48.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proofErr w:type="spellStart"/>
            <w:r w:rsidRPr="00063A7B">
              <w:rPr>
                <w:rFonts w:ascii="Palemonas" w:hAnsi="Palemonas"/>
                <w:szCs w:val="24"/>
              </w:rPr>
              <w:t>Vilimiškės</w:t>
            </w:r>
            <w:proofErr w:type="spellEnd"/>
            <w:r w:rsidRPr="00063A7B">
              <w:rPr>
                <w:rFonts w:ascii="Palemonas" w:hAnsi="Palemonas"/>
                <w:szCs w:val="24"/>
              </w:rPr>
              <w:t xml:space="preserve"> </w:t>
            </w:r>
            <w:proofErr w:type="spellStart"/>
            <w:r w:rsidRPr="00063A7B">
              <w:rPr>
                <w:rFonts w:ascii="Palemonas" w:hAnsi="Palemonas"/>
                <w:szCs w:val="24"/>
              </w:rPr>
              <w:t>kel</w:t>
            </w:r>
            <w:proofErr w:type="spellEnd"/>
            <w:r w:rsidRPr="00063A7B">
              <w:rPr>
                <w:rFonts w:ascii="Palemonas" w:hAnsi="Palemonas"/>
                <w:szCs w:val="24"/>
              </w:rPr>
              <w:t>. 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339,57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331,57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49.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Vytauto g. 65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424,22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212,63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50.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Vytauto g. 81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843,84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513,63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11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51.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Žemaitės g. 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1094,70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762,25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14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  <w:tr w:rsidR="00063A7B" w:rsidRPr="00063A7B" w:rsidTr="00063A7B">
        <w:tc>
          <w:tcPr>
            <w:tcW w:w="636" w:type="dxa"/>
            <w:shd w:val="clear" w:color="auto" w:fill="auto"/>
          </w:tcPr>
          <w:p w:rsidR="00A9353E" w:rsidRPr="00063A7B" w:rsidRDefault="003B3577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52.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3E" w:rsidRPr="00063A7B" w:rsidRDefault="00A9353E" w:rsidP="00063A7B">
            <w:pPr>
              <w:rPr>
                <w:rFonts w:ascii="Palemonas" w:hAnsi="Palemonas"/>
                <w:szCs w:val="24"/>
              </w:rPr>
            </w:pPr>
            <w:r w:rsidRPr="00063A7B">
              <w:rPr>
                <w:rFonts w:ascii="Palemonas" w:hAnsi="Palemonas"/>
                <w:szCs w:val="24"/>
              </w:rPr>
              <w:t>Žvejų g. 42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3895,98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2862,15</w:t>
            </w:r>
          </w:p>
        </w:tc>
        <w:tc>
          <w:tcPr>
            <w:tcW w:w="1814" w:type="dxa"/>
            <w:shd w:val="clear" w:color="auto" w:fill="auto"/>
            <w:vAlign w:val="bottom"/>
          </w:tcPr>
          <w:p w:rsidR="00A9353E" w:rsidRPr="00063A7B" w:rsidRDefault="00875182" w:rsidP="00063A7B">
            <w:pPr>
              <w:rPr>
                <w:rFonts w:ascii="Palemonas" w:hAnsi="Palemonas"/>
                <w:sz w:val="23"/>
                <w:szCs w:val="23"/>
              </w:rPr>
            </w:pPr>
            <w:r w:rsidRPr="00063A7B">
              <w:rPr>
                <w:rFonts w:ascii="Palemonas" w:hAnsi="Palemonas"/>
                <w:sz w:val="23"/>
                <w:szCs w:val="23"/>
              </w:rPr>
              <w:t>60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A9353E" w:rsidRPr="00063A7B" w:rsidRDefault="00A9353E" w:rsidP="00063A7B">
            <w:pPr>
              <w:rPr>
                <w:rFonts w:ascii="Palemonas" w:hAnsi="Palemonas"/>
                <w:sz w:val="23"/>
                <w:szCs w:val="23"/>
              </w:rPr>
            </w:pPr>
          </w:p>
        </w:tc>
      </w:tr>
    </w:tbl>
    <w:p w:rsidR="00744703" w:rsidRPr="00063A7B" w:rsidRDefault="00744703" w:rsidP="00DF543D">
      <w:pPr>
        <w:jc w:val="center"/>
        <w:rPr>
          <w:rFonts w:ascii="Palemonas" w:hAnsi="Palemonas"/>
          <w:szCs w:val="24"/>
        </w:rPr>
      </w:pPr>
      <w:r w:rsidRPr="00063A7B">
        <w:rPr>
          <w:rFonts w:ascii="Palemonas" w:hAnsi="Palemonas"/>
          <w:szCs w:val="24"/>
        </w:rPr>
        <w:t>_________________</w:t>
      </w:r>
    </w:p>
    <w:sectPr w:rsidR="00744703" w:rsidRPr="00063A7B" w:rsidSect="00506779">
      <w:pgSz w:w="11907" w:h="16840" w:code="9"/>
      <w:pgMar w:top="1134" w:right="567" w:bottom="1134" w:left="1701" w:header="720" w:footer="21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E47" w:rsidRDefault="00045E47">
      <w:r>
        <w:separator/>
      </w:r>
    </w:p>
  </w:endnote>
  <w:endnote w:type="continuationSeparator" w:id="0">
    <w:p w:rsidR="00045E47" w:rsidRDefault="00045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82E" w:rsidRPr="001214C3" w:rsidRDefault="00EE082E" w:rsidP="00534CD8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E47" w:rsidRDefault="00045E47">
      <w:r>
        <w:separator/>
      </w:r>
    </w:p>
  </w:footnote>
  <w:footnote w:type="continuationSeparator" w:id="0">
    <w:p w:rsidR="00045E47" w:rsidRDefault="00045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82E" w:rsidRDefault="00EE082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fldChar w:fldCharType="end"/>
    </w:r>
  </w:p>
  <w:p w:rsidR="00EE082E" w:rsidRDefault="00EE08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B16D1"/>
    <w:multiLevelType w:val="hybridMultilevel"/>
    <w:tmpl w:val="07EE7D3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84E68"/>
    <w:multiLevelType w:val="hybridMultilevel"/>
    <w:tmpl w:val="4E7E92E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A7200"/>
    <w:multiLevelType w:val="hybridMultilevel"/>
    <w:tmpl w:val="686C77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622DA"/>
    <w:multiLevelType w:val="hybridMultilevel"/>
    <w:tmpl w:val="9286C15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485CA1"/>
    <w:multiLevelType w:val="hybridMultilevel"/>
    <w:tmpl w:val="7EDA0548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EA7C2D"/>
    <w:multiLevelType w:val="hybridMultilevel"/>
    <w:tmpl w:val="D97868B0"/>
    <w:lvl w:ilvl="0" w:tplc="EBA0147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6" w15:restartNumberingAfterBreak="0">
    <w:nsid w:val="66691789"/>
    <w:multiLevelType w:val="hybridMultilevel"/>
    <w:tmpl w:val="1262AEF4"/>
    <w:lvl w:ilvl="0" w:tplc="D8249B06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C3087D"/>
    <w:multiLevelType w:val="hybridMultilevel"/>
    <w:tmpl w:val="5EE852A2"/>
    <w:lvl w:ilvl="0" w:tplc="42AABEE8">
      <w:start w:val="1"/>
      <w:numFmt w:val="decimal"/>
      <w:lvlText w:val="%1."/>
      <w:lvlJc w:val="right"/>
      <w:pPr>
        <w:ind w:left="1080" w:hanging="360"/>
      </w:pPr>
      <w:rPr>
        <w:rFonts w:hint="default"/>
        <w:kern w:val="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36A78"/>
    <w:multiLevelType w:val="hybridMultilevel"/>
    <w:tmpl w:val="3F12EF30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CD8"/>
    <w:rsid w:val="0001231E"/>
    <w:rsid w:val="000179E9"/>
    <w:rsid w:val="000222CC"/>
    <w:rsid w:val="00031CBC"/>
    <w:rsid w:val="000341CB"/>
    <w:rsid w:val="000350E4"/>
    <w:rsid w:val="00037AAA"/>
    <w:rsid w:val="00037CF3"/>
    <w:rsid w:val="000425F1"/>
    <w:rsid w:val="00045E47"/>
    <w:rsid w:val="00052788"/>
    <w:rsid w:val="000565E9"/>
    <w:rsid w:val="000623CA"/>
    <w:rsid w:val="00062F9D"/>
    <w:rsid w:val="00063A7B"/>
    <w:rsid w:val="00064CA2"/>
    <w:rsid w:val="00065DD2"/>
    <w:rsid w:val="00066460"/>
    <w:rsid w:val="0006747A"/>
    <w:rsid w:val="00072AFC"/>
    <w:rsid w:val="000758A5"/>
    <w:rsid w:val="0007677E"/>
    <w:rsid w:val="00090DDA"/>
    <w:rsid w:val="00096B4A"/>
    <w:rsid w:val="000A1557"/>
    <w:rsid w:val="000A721F"/>
    <w:rsid w:val="000B092B"/>
    <w:rsid w:val="000B5D69"/>
    <w:rsid w:val="000B6F4B"/>
    <w:rsid w:val="000C3A83"/>
    <w:rsid w:val="000C3E66"/>
    <w:rsid w:val="000D343D"/>
    <w:rsid w:val="000D4998"/>
    <w:rsid w:val="000E0CC8"/>
    <w:rsid w:val="000E1128"/>
    <w:rsid w:val="000E4057"/>
    <w:rsid w:val="000E77A2"/>
    <w:rsid w:val="000F0C5B"/>
    <w:rsid w:val="000F56A5"/>
    <w:rsid w:val="001009B3"/>
    <w:rsid w:val="00103D12"/>
    <w:rsid w:val="001075F7"/>
    <w:rsid w:val="0010780C"/>
    <w:rsid w:val="001164EA"/>
    <w:rsid w:val="00134098"/>
    <w:rsid w:val="001343B9"/>
    <w:rsid w:val="00143965"/>
    <w:rsid w:val="00146D7E"/>
    <w:rsid w:val="001532DB"/>
    <w:rsid w:val="00155119"/>
    <w:rsid w:val="0018035F"/>
    <w:rsid w:val="00191050"/>
    <w:rsid w:val="001945F6"/>
    <w:rsid w:val="001953C2"/>
    <w:rsid w:val="00195A14"/>
    <w:rsid w:val="001B060B"/>
    <w:rsid w:val="001B1EB6"/>
    <w:rsid w:val="001B6A2D"/>
    <w:rsid w:val="001C1FE0"/>
    <w:rsid w:val="001C2512"/>
    <w:rsid w:val="001C3D84"/>
    <w:rsid w:val="001C6A83"/>
    <w:rsid w:val="001D4344"/>
    <w:rsid w:val="001D4E69"/>
    <w:rsid w:val="001D7574"/>
    <w:rsid w:val="001E238A"/>
    <w:rsid w:val="001E382C"/>
    <w:rsid w:val="001F46AE"/>
    <w:rsid w:val="001F6F6F"/>
    <w:rsid w:val="001F713C"/>
    <w:rsid w:val="001F75D5"/>
    <w:rsid w:val="00203EA1"/>
    <w:rsid w:val="00210626"/>
    <w:rsid w:val="00213E34"/>
    <w:rsid w:val="00217BB3"/>
    <w:rsid w:val="00227877"/>
    <w:rsid w:val="00231AF9"/>
    <w:rsid w:val="0023609B"/>
    <w:rsid w:val="002410B3"/>
    <w:rsid w:val="00241160"/>
    <w:rsid w:val="00245D2E"/>
    <w:rsid w:val="0024719A"/>
    <w:rsid w:val="0025326B"/>
    <w:rsid w:val="002551A6"/>
    <w:rsid w:val="00256686"/>
    <w:rsid w:val="00257B88"/>
    <w:rsid w:val="00260783"/>
    <w:rsid w:val="002612CF"/>
    <w:rsid w:val="002623C0"/>
    <w:rsid w:val="00274AAD"/>
    <w:rsid w:val="00282B3D"/>
    <w:rsid w:val="00283368"/>
    <w:rsid w:val="00290655"/>
    <w:rsid w:val="00291386"/>
    <w:rsid w:val="002932CA"/>
    <w:rsid w:val="002A122A"/>
    <w:rsid w:val="002A6DC1"/>
    <w:rsid w:val="002B065B"/>
    <w:rsid w:val="002B1DBD"/>
    <w:rsid w:val="002C269A"/>
    <w:rsid w:val="002C715A"/>
    <w:rsid w:val="002D4E6E"/>
    <w:rsid w:val="002D5358"/>
    <w:rsid w:val="002E1A76"/>
    <w:rsid w:val="002E3D60"/>
    <w:rsid w:val="002F5934"/>
    <w:rsid w:val="003005E8"/>
    <w:rsid w:val="00314833"/>
    <w:rsid w:val="00324577"/>
    <w:rsid w:val="003246AB"/>
    <w:rsid w:val="0033229F"/>
    <w:rsid w:val="0033472A"/>
    <w:rsid w:val="00337ADC"/>
    <w:rsid w:val="00340D70"/>
    <w:rsid w:val="00343056"/>
    <w:rsid w:val="003436DD"/>
    <w:rsid w:val="0035069C"/>
    <w:rsid w:val="003510C9"/>
    <w:rsid w:val="0035126D"/>
    <w:rsid w:val="00353C4D"/>
    <w:rsid w:val="00361CA1"/>
    <w:rsid w:val="003735C6"/>
    <w:rsid w:val="00391291"/>
    <w:rsid w:val="003A3922"/>
    <w:rsid w:val="003A53A4"/>
    <w:rsid w:val="003A5D04"/>
    <w:rsid w:val="003B27F5"/>
    <w:rsid w:val="003B3577"/>
    <w:rsid w:val="003B705F"/>
    <w:rsid w:val="003C2050"/>
    <w:rsid w:val="003C37F2"/>
    <w:rsid w:val="003C6373"/>
    <w:rsid w:val="003D3FF0"/>
    <w:rsid w:val="003D59BC"/>
    <w:rsid w:val="003D63CA"/>
    <w:rsid w:val="003D7D0F"/>
    <w:rsid w:val="003E2ED3"/>
    <w:rsid w:val="003F0CC4"/>
    <w:rsid w:val="003F7CFB"/>
    <w:rsid w:val="00400F4C"/>
    <w:rsid w:val="0041197F"/>
    <w:rsid w:val="00416A03"/>
    <w:rsid w:val="00421E4D"/>
    <w:rsid w:val="00441623"/>
    <w:rsid w:val="00441A81"/>
    <w:rsid w:val="00441B05"/>
    <w:rsid w:val="00442951"/>
    <w:rsid w:val="00446A06"/>
    <w:rsid w:val="00456CBE"/>
    <w:rsid w:val="00460262"/>
    <w:rsid w:val="00461AE3"/>
    <w:rsid w:val="004648DF"/>
    <w:rsid w:val="00467CFF"/>
    <w:rsid w:val="0047005A"/>
    <w:rsid w:val="004701D9"/>
    <w:rsid w:val="0047224E"/>
    <w:rsid w:val="004756B7"/>
    <w:rsid w:val="0047698B"/>
    <w:rsid w:val="00485536"/>
    <w:rsid w:val="00493A6C"/>
    <w:rsid w:val="004A1B8C"/>
    <w:rsid w:val="004A42C1"/>
    <w:rsid w:val="004A6411"/>
    <w:rsid w:val="004C1937"/>
    <w:rsid w:val="004C1C22"/>
    <w:rsid w:val="004D1339"/>
    <w:rsid w:val="004D2272"/>
    <w:rsid w:val="004D2935"/>
    <w:rsid w:val="004D32A1"/>
    <w:rsid w:val="004D7AFA"/>
    <w:rsid w:val="004E11AA"/>
    <w:rsid w:val="004E1D66"/>
    <w:rsid w:val="004E4C91"/>
    <w:rsid w:val="004E571F"/>
    <w:rsid w:val="004F1B76"/>
    <w:rsid w:val="004F1DF8"/>
    <w:rsid w:val="0050375B"/>
    <w:rsid w:val="00506779"/>
    <w:rsid w:val="00522DFE"/>
    <w:rsid w:val="005333CC"/>
    <w:rsid w:val="00534CD8"/>
    <w:rsid w:val="00545967"/>
    <w:rsid w:val="005473E4"/>
    <w:rsid w:val="005507E0"/>
    <w:rsid w:val="00556BA3"/>
    <w:rsid w:val="00561A97"/>
    <w:rsid w:val="0056251E"/>
    <w:rsid w:val="00563732"/>
    <w:rsid w:val="00567AE4"/>
    <w:rsid w:val="00570BF9"/>
    <w:rsid w:val="00573F2B"/>
    <w:rsid w:val="0057403D"/>
    <w:rsid w:val="0057686B"/>
    <w:rsid w:val="00580E1D"/>
    <w:rsid w:val="00586C89"/>
    <w:rsid w:val="00586E5D"/>
    <w:rsid w:val="005A31B8"/>
    <w:rsid w:val="005A4064"/>
    <w:rsid w:val="005A5A88"/>
    <w:rsid w:val="005B22D9"/>
    <w:rsid w:val="005B65CB"/>
    <w:rsid w:val="005C0607"/>
    <w:rsid w:val="005C2F22"/>
    <w:rsid w:val="005C3459"/>
    <w:rsid w:val="005D464E"/>
    <w:rsid w:val="005E5E3D"/>
    <w:rsid w:val="005F13C2"/>
    <w:rsid w:val="005F2868"/>
    <w:rsid w:val="00604241"/>
    <w:rsid w:val="00613846"/>
    <w:rsid w:val="00615999"/>
    <w:rsid w:val="00621F82"/>
    <w:rsid w:val="006401C9"/>
    <w:rsid w:val="006445AD"/>
    <w:rsid w:val="006462B4"/>
    <w:rsid w:val="00654B6A"/>
    <w:rsid w:val="00655D46"/>
    <w:rsid w:val="00663E33"/>
    <w:rsid w:val="00665DAE"/>
    <w:rsid w:val="006702D2"/>
    <w:rsid w:val="00676173"/>
    <w:rsid w:val="00683DC9"/>
    <w:rsid w:val="00690828"/>
    <w:rsid w:val="00690A8C"/>
    <w:rsid w:val="006938B9"/>
    <w:rsid w:val="006971BE"/>
    <w:rsid w:val="006A1B44"/>
    <w:rsid w:val="006A5290"/>
    <w:rsid w:val="006A6541"/>
    <w:rsid w:val="006B0708"/>
    <w:rsid w:val="006B3B45"/>
    <w:rsid w:val="006B44A2"/>
    <w:rsid w:val="006B6360"/>
    <w:rsid w:val="006B7B83"/>
    <w:rsid w:val="006D12DB"/>
    <w:rsid w:val="006D2108"/>
    <w:rsid w:val="006D7C94"/>
    <w:rsid w:val="006E0A04"/>
    <w:rsid w:val="006F3483"/>
    <w:rsid w:val="006F3BB9"/>
    <w:rsid w:val="006F4BF6"/>
    <w:rsid w:val="00700749"/>
    <w:rsid w:val="00711411"/>
    <w:rsid w:val="00713ED9"/>
    <w:rsid w:val="00722626"/>
    <w:rsid w:val="00722800"/>
    <w:rsid w:val="00740673"/>
    <w:rsid w:val="00744703"/>
    <w:rsid w:val="00752037"/>
    <w:rsid w:val="00770388"/>
    <w:rsid w:val="007803D3"/>
    <w:rsid w:val="00783D31"/>
    <w:rsid w:val="00783F82"/>
    <w:rsid w:val="007905C0"/>
    <w:rsid w:val="0079164F"/>
    <w:rsid w:val="00792B0A"/>
    <w:rsid w:val="00792DB4"/>
    <w:rsid w:val="00793112"/>
    <w:rsid w:val="00793502"/>
    <w:rsid w:val="0079441F"/>
    <w:rsid w:val="00794868"/>
    <w:rsid w:val="007A3345"/>
    <w:rsid w:val="007A4B62"/>
    <w:rsid w:val="007B25A2"/>
    <w:rsid w:val="007B34E4"/>
    <w:rsid w:val="007C4F27"/>
    <w:rsid w:val="007C6FC2"/>
    <w:rsid w:val="007E5598"/>
    <w:rsid w:val="008050D5"/>
    <w:rsid w:val="008051D0"/>
    <w:rsid w:val="0080717C"/>
    <w:rsid w:val="00812132"/>
    <w:rsid w:val="008130BE"/>
    <w:rsid w:val="008133A8"/>
    <w:rsid w:val="00813BA8"/>
    <w:rsid w:val="00820186"/>
    <w:rsid w:val="00827E50"/>
    <w:rsid w:val="008309AF"/>
    <w:rsid w:val="0083183A"/>
    <w:rsid w:val="0083532D"/>
    <w:rsid w:val="00837825"/>
    <w:rsid w:val="00837D38"/>
    <w:rsid w:val="00852A14"/>
    <w:rsid w:val="008653C2"/>
    <w:rsid w:val="008702AC"/>
    <w:rsid w:val="00875182"/>
    <w:rsid w:val="008767C4"/>
    <w:rsid w:val="0088023C"/>
    <w:rsid w:val="008809C6"/>
    <w:rsid w:val="00887205"/>
    <w:rsid w:val="00893587"/>
    <w:rsid w:val="00897592"/>
    <w:rsid w:val="008A4288"/>
    <w:rsid w:val="008A7445"/>
    <w:rsid w:val="008B6D0F"/>
    <w:rsid w:val="008B6FC6"/>
    <w:rsid w:val="008C2D4D"/>
    <w:rsid w:val="008E2B93"/>
    <w:rsid w:val="008E5F92"/>
    <w:rsid w:val="008F7085"/>
    <w:rsid w:val="00916909"/>
    <w:rsid w:val="00927A5F"/>
    <w:rsid w:val="00931AFC"/>
    <w:rsid w:val="0093362D"/>
    <w:rsid w:val="00933C54"/>
    <w:rsid w:val="00937BC6"/>
    <w:rsid w:val="009455C4"/>
    <w:rsid w:val="009512EA"/>
    <w:rsid w:val="00960E87"/>
    <w:rsid w:val="00962860"/>
    <w:rsid w:val="009629BA"/>
    <w:rsid w:val="00963670"/>
    <w:rsid w:val="00966850"/>
    <w:rsid w:val="00973D93"/>
    <w:rsid w:val="009753D0"/>
    <w:rsid w:val="009755D0"/>
    <w:rsid w:val="0098115B"/>
    <w:rsid w:val="00983AA9"/>
    <w:rsid w:val="00994760"/>
    <w:rsid w:val="009A450A"/>
    <w:rsid w:val="009A6E59"/>
    <w:rsid w:val="009C35D2"/>
    <w:rsid w:val="009C52A1"/>
    <w:rsid w:val="009D7735"/>
    <w:rsid w:val="009E452F"/>
    <w:rsid w:val="009F169E"/>
    <w:rsid w:val="009F7EFA"/>
    <w:rsid w:val="00A0175B"/>
    <w:rsid w:val="00A04043"/>
    <w:rsid w:val="00A061F8"/>
    <w:rsid w:val="00A063F6"/>
    <w:rsid w:val="00A0740A"/>
    <w:rsid w:val="00A20A5E"/>
    <w:rsid w:val="00A2435E"/>
    <w:rsid w:val="00A27723"/>
    <w:rsid w:val="00A27B23"/>
    <w:rsid w:val="00A30179"/>
    <w:rsid w:val="00A3087D"/>
    <w:rsid w:val="00A30FFA"/>
    <w:rsid w:val="00A501A9"/>
    <w:rsid w:val="00A52F02"/>
    <w:rsid w:val="00A60298"/>
    <w:rsid w:val="00A62290"/>
    <w:rsid w:val="00A66973"/>
    <w:rsid w:val="00A839D8"/>
    <w:rsid w:val="00A85FCB"/>
    <w:rsid w:val="00A91C9C"/>
    <w:rsid w:val="00A9353E"/>
    <w:rsid w:val="00AA15AE"/>
    <w:rsid w:val="00AA3FA9"/>
    <w:rsid w:val="00AB0F31"/>
    <w:rsid w:val="00AB1698"/>
    <w:rsid w:val="00AC07FF"/>
    <w:rsid w:val="00AC2EA5"/>
    <w:rsid w:val="00AD1FAE"/>
    <w:rsid w:val="00AD7157"/>
    <w:rsid w:val="00AE23B0"/>
    <w:rsid w:val="00AF3B04"/>
    <w:rsid w:val="00AF6FDE"/>
    <w:rsid w:val="00B03A0C"/>
    <w:rsid w:val="00B05881"/>
    <w:rsid w:val="00B05B0F"/>
    <w:rsid w:val="00B169FF"/>
    <w:rsid w:val="00B313EE"/>
    <w:rsid w:val="00B369B2"/>
    <w:rsid w:val="00B37199"/>
    <w:rsid w:val="00B43BE4"/>
    <w:rsid w:val="00B45A7D"/>
    <w:rsid w:val="00B462C0"/>
    <w:rsid w:val="00B51970"/>
    <w:rsid w:val="00B543C7"/>
    <w:rsid w:val="00B60781"/>
    <w:rsid w:val="00B622E2"/>
    <w:rsid w:val="00B63C2D"/>
    <w:rsid w:val="00B70CDA"/>
    <w:rsid w:val="00B7154C"/>
    <w:rsid w:val="00B722E2"/>
    <w:rsid w:val="00B73A44"/>
    <w:rsid w:val="00B77D2E"/>
    <w:rsid w:val="00B83862"/>
    <w:rsid w:val="00B95B5E"/>
    <w:rsid w:val="00B96963"/>
    <w:rsid w:val="00BA0ED0"/>
    <w:rsid w:val="00BA1FE1"/>
    <w:rsid w:val="00BA3E06"/>
    <w:rsid w:val="00BA4F5A"/>
    <w:rsid w:val="00BB4D13"/>
    <w:rsid w:val="00BB7826"/>
    <w:rsid w:val="00BD7837"/>
    <w:rsid w:val="00BE249E"/>
    <w:rsid w:val="00BE5FF9"/>
    <w:rsid w:val="00BE70FC"/>
    <w:rsid w:val="00BE713F"/>
    <w:rsid w:val="00BE71EC"/>
    <w:rsid w:val="00BF5F6D"/>
    <w:rsid w:val="00BF6347"/>
    <w:rsid w:val="00BF6A02"/>
    <w:rsid w:val="00C01D83"/>
    <w:rsid w:val="00C06D6B"/>
    <w:rsid w:val="00C148EB"/>
    <w:rsid w:val="00C152C0"/>
    <w:rsid w:val="00C20342"/>
    <w:rsid w:val="00C30953"/>
    <w:rsid w:val="00C37B85"/>
    <w:rsid w:val="00C42E89"/>
    <w:rsid w:val="00C47A92"/>
    <w:rsid w:val="00C54C26"/>
    <w:rsid w:val="00C561E7"/>
    <w:rsid w:val="00C62378"/>
    <w:rsid w:val="00C6315A"/>
    <w:rsid w:val="00C64617"/>
    <w:rsid w:val="00C67134"/>
    <w:rsid w:val="00C8105E"/>
    <w:rsid w:val="00C83A65"/>
    <w:rsid w:val="00C83DE2"/>
    <w:rsid w:val="00C8635C"/>
    <w:rsid w:val="00C96858"/>
    <w:rsid w:val="00C97623"/>
    <w:rsid w:val="00CA0F0B"/>
    <w:rsid w:val="00CA1220"/>
    <w:rsid w:val="00CA12BD"/>
    <w:rsid w:val="00CA3393"/>
    <w:rsid w:val="00CA6BC0"/>
    <w:rsid w:val="00CA6F63"/>
    <w:rsid w:val="00CB0903"/>
    <w:rsid w:val="00CB3C2C"/>
    <w:rsid w:val="00CC1435"/>
    <w:rsid w:val="00CC1EED"/>
    <w:rsid w:val="00CE1017"/>
    <w:rsid w:val="00CE689B"/>
    <w:rsid w:val="00CF10E1"/>
    <w:rsid w:val="00CF476C"/>
    <w:rsid w:val="00D02FEA"/>
    <w:rsid w:val="00D068CE"/>
    <w:rsid w:val="00D14E7E"/>
    <w:rsid w:val="00D17E6B"/>
    <w:rsid w:val="00D21111"/>
    <w:rsid w:val="00D24F00"/>
    <w:rsid w:val="00D24FBF"/>
    <w:rsid w:val="00D31A30"/>
    <w:rsid w:val="00D416FA"/>
    <w:rsid w:val="00D4183E"/>
    <w:rsid w:val="00D46367"/>
    <w:rsid w:val="00D464C5"/>
    <w:rsid w:val="00D52587"/>
    <w:rsid w:val="00D564DB"/>
    <w:rsid w:val="00D57BDD"/>
    <w:rsid w:val="00D66023"/>
    <w:rsid w:val="00D72AE8"/>
    <w:rsid w:val="00D762EA"/>
    <w:rsid w:val="00D77C7A"/>
    <w:rsid w:val="00D80C8A"/>
    <w:rsid w:val="00D82EBA"/>
    <w:rsid w:val="00D84C52"/>
    <w:rsid w:val="00D869B3"/>
    <w:rsid w:val="00D94010"/>
    <w:rsid w:val="00D94025"/>
    <w:rsid w:val="00D945E0"/>
    <w:rsid w:val="00DB53E0"/>
    <w:rsid w:val="00DB5D8A"/>
    <w:rsid w:val="00DC3906"/>
    <w:rsid w:val="00DD0094"/>
    <w:rsid w:val="00DD240B"/>
    <w:rsid w:val="00DD6389"/>
    <w:rsid w:val="00DE23D6"/>
    <w:rsid w:val="00DE688D"/>
    <w:rsid w:val="00DF543D"/>
    <w:rsid w:val="00DF6769"/>
    <w:rsid w:val="00DF787D"/>
    <w:rsid w:val="00DF7A96"/>
    <w:rsid w:val="00DF7E9A"/>
    <w:rsid w:val="00E03D0F"/>
    <w:rsid w:val="00E108D2"/>
    <w:rsid w:val="00E138E8"/>
    <w:rsid w:val="00E16D68"/>
    <w:rsid w:val="00E20BB6"/>
    <w:rsid w:val="00E24347"/>
    <w:rsid w:val="00E326A2"/>
    <w:rsid w:val="00E41BAB"/>
    <w:rsid w:val="00E556CA"/>
    <w:rsid w:val="00E5741F"/>
    <w:rsid w:val="00E62286"/>
    <w:rsid w:val="00E84E4F"/>
    <w:rsid w:val="00E8652E"/>
    <w:rsid w:val="00E956C9"/>
    <w:rsid w:val="00EA112C"/>
    <w:rsid w:val="00EA390C"/>
    <w:rsid w:val="00EA574E"/>
    <w:rsid w:val="00EB7D27"/>
    <w:rsid w:val="00EC5F4F"/>
    <w:rsid w:val="00ED07C8"/>
    <w:rsid w:val="00ED47CF"/>
    <w:rsid w:val="00ED7F5F"/>
    <w:rsid w:val="00EE082E"/>
    <w:rsid w:val="00EE709C"/>
    <w:rsid w:val="00F07F8D"/>
    <w:rsid w:val="00F13458"/>
    <w:rsid w:val="00F1590B"/>
    <w:rsid w:val="00F174E8"/>
    <w:rsid w:val="00F17E83"/>
    <w:rsid w:val="00F2147B"/>
    <w:rsid w:val="00F27A22"/>
    <w:rsid w:val="00F33B00"/>
    <w:rsid w:val="00F510ED"/>
    <w:rsid w:val="00F534D7"/>
    <w:rsid w:val="00F61644"/>
    <w:rsid w:val="00F63BC2"/>
    <w:rsid w:val="00F709EB"/>
    <w:rsid w:val="00F70B02"/>
    <w:rsid w:val="00F743A5"/>
    <w:rsid w:val="00F7592D"/>
    <w:rsid w:val="00F7683A"/>
    <w:rsid w:val="00F87DAF"/>
    <w:rsid w:val="00F93085"/>
    <w:rsid w:val="00FB58F7"/>
    <w:rsid w:val="00FC4A4A"/>
    <w:rsid w:val="00FC4CDB"/>
    <w:rsid w:val="00FC4E10"/>
    <w:rsid w:val="00FD5105"/>
    <w:rsid w:val="00FE0AB1"/>
    <w:rsid w:val="00FF2FEB"/>
    <w:rsid w:val="00FF3E11"/>
    <w:rsid w:val="00FF4957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1D68F-78B9-4F03-A4FB-E72CFE70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F708E"/>
    <w:rPr>
      <w:sz w:val="24"/>
    </w:rPr>
  </w:style>
  <w:style w:type="paragraph" w:styleId="Antrat1">
    <w:name w:val="heading 1"/>
    <w:basedOn w:val="prastasis"/>
    <w:next w:val="prastasis"/>
    <w:qFormat/>
    <w:rsid w:val="00FF708E"/>
    <w:pPr>
      <w:keepNext/>
      <w:jc w:val="center"/>
      <w:outlineLvl w:val="0"/>
    </w:pPr>
    <w:rPr>
      <w:b/>
      <w:cap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2DiagramaDiagramaCharCharDiagramaDiagramaCharCharDiagramaDiagramaCharChar">
    <w:name w:val="Char Char2 Diagrama Diagrama Char Char Diagrama Diagrama Char Char Diagrama Diagrama Char Char"/>
    <w:basedOn w:val="prastasis"/>
    <w:rsid w:val="00534CD8"/>
    <w:pPr>
      <w:spacing w:after="160" w:line="240" w:lineRule="exact"/>
    </w:pPr>
    <w:rPr>
      <w:rFonts w:ascii="Tahoma" w:hAnsi="Tahoma"/>
      <w:sz w:val="20"/>
      <w:lang w:val="en-US" w:eastAsia="en-US"/>
    </w:rPr>
  </w:style>
  <w:style w:type="table" w:styleId="Lentelstinklelis">
    <w:name w:val="Table Grid"/>
    <w:basedOn w:val="prastojilentel"/>
    <w:rsid w:val="00534C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534CD8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link w:val="AntratsDiagrama"/>
    <w:uiPriority w:val="99"/>
    <w:rsid w:val="00A60298"/>
    <w:pPr>
      <w:tabs>
        <w:tab w:val="center" w:pos="4819"/>
        <w:tab w:val="right" w:pos="9638"/>
      </w:tabs>
    </w:pPr>
  </w:style>
  <w:style w:type="paragraph" w:styleId="HTMLiankstoformatuotas">
    <w:name w:val="HTML Preformatted"/>
    <w:basedOn w:val="prastasis"/>
    <w:link w:val="HTMLiankstoformatuotasDiagrama"/>
    <w:unhideWhenUsed/>
    <w:rsid w:val="004C19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link w:val="HTMLiankstoformatuotas"/>
    <w:rsid w:val="004C1937"/>
    <w:rPr>
      <w:rFonts w:ascii="Courier New" w:hAnsi="Courier New" w:cs="Courier New"/>
      <w:lang w:val="lt-LT" w:eastAsia="lt-LT" w:bidi="ar-SA"/>
    </w:rPr>
  </w:style>
  <w:style w:type="paragraph" w:styleId="Debesliotekstas">
    <w:name w:val="Balloon Text"/>
    <w:basedOn w:val="prastasis"/>
    <w:semiHidden/>
    <w:rsid w:val="004C1937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prastasis"/>
    <w:rsid w:val="00D46367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customStyle="1" w:styleId="DiagramaDiagrama4CharChar">
    <w:name w:val="Diagrama Diagrama4 Char Char"/>
    <w:basedOn w:val="prastasis"/>
    <w:rsid w:val="00ED7F5F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Hipersaitas">
    <w:name w:val="Hyperlink"/>
    <w:rsid w:val="00ED7F5F"/>
    <w:rPr>
      <w:color w:val="0000FF"/>
      <w:u w:val="single"/>
    </w:rPr>
  </w:style>
  <w:style w:type="paragraph" w:customStyle="1" w:styleId="CharCharCharCharDiagramaDiagramaCharChar">
    <w:name w:val="Char Char Char Char Diagrama Diagrama Char Char"/>
    <w:basedOn w:val="prastasis"/>
    <w:rsid w:val="00813BA8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Dokumentostruktra">
    <w:name w:val="Document Map"/>
    <w:basedOn w:val="prastasis"/>
    <w:semiHidden/>
    <w:rsid w:val="00BE5FF9"/>
    <w:pPr>
      <w:shd w:val="clear" w:color="auto" w:fill="000080"/>
    </w:pPr>
    <w:rPr>
      <w:rFonts w:ascii="Tahoma" w:hAnsi="Tahoma" w:cs="Tahoma"/>
      <w:sz w:val="20"/>
    </w:rPr>
  </w:style>
  <w:style w:type="character" w:customStyle="1" w:styleId="AntratsDiagrama">
    <w:name w:val="Antraštės Diagrama"/>
    <w:link w:val="Antrats"/>
    <w:uiPriority w:val="99"/>
    <w:rsid w:val="00837825"/>
    <w:rPr>
      <w:sz w:val="24"/>
    </w:rPr>
  </w:style>
  <w:style w:type="character" w:styleId="Neapdorotaspaminjimas">
    <w:name w:val="Unresolved Mention"/>
    <w:uiPriority w:val="99"/>
    <w:semiHidden/>
    <w:unhideWhenUsed/>
    <w:rsid w:val="00F534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5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cf7344c02fd449a89fc7cc5cd699566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cf7344c02fd449a89fc7cc5cd6995668.dot</Template>
  <TotalTime>1</TotalTime>
  <Pages>3</Pages>
  <Words>2834</Words>
  <Characters>1616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UAB ,,PALANGOS BUTŲ ŪKIS“ SKYRIMO DAUGIABUČIŲ GYVENAMŲJŲ NAMŲ, BUTŲ IR KITŲ PATALPŲ SAVININKŲ BENDROSIOS NUOSAVYBĖS ADMINISTRATORIUMI</vt:lpstr>
      <vt:lpstr>DĖL UAB ,,PALANGOS BUTŲ ŪKIS“ SKYRIMO DAUGIABUČIŲ GYVENAMŲJŲ NAMŲ, BUTŲ IR KITŲ PATALPŲ SAVININKŲ BENDROSIOS NUOSAVYBĖS ADMINISTRATORIUMI</vt:lpstr>
    </vt:vector>
  </TitlesOfParts>
  <Manager>2014-07-16</Manager>
  <Company>Palangos miesto savivaldybė</Company>
  <LinksUpToDate>false</LinksUpToDate>
  <CharactersWithSpaces>4442</CharactersWithSpaces>
  <SharedDoc>false</SharedDoc>
  <HLinks>
    <vt:vector size="6" baseType="variant">
      <vt:variant>
        <vt:i4>7077967</vt:i4>
      </vt:variant>
      <vt:variant>
        <vt:i4>3</vt:i4>
      </vt:variant>
      <vt:variant>
        <vt:i4>0</vt:i4>
      </vt:variant>
      <vt:variant>
        <vt:i4>5</vt:i4>
      </vt:variant>
      <vt:variant>
        <vt:lpwstr>mailto:palanga@vites.lt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UAB ,,PALANGOS BUTŲ ŪKIS“ SKYRIMO DAUGIABUČIŲ GYVENAMŲJŲ NAMŲ, BUTŲ IR KITŲ PATALPŲ SAVININKŲ BENDROSIOS NUOSAVYBĖS ADMINISTRATORIUMI</dc:title>
  <dc:subject>A1-717</dc:subject>
  <dc:creator>PALANGOS MIESTO SAVIVALDYBĖS ADMINISTRACIJOS DIREKTORIUS</dc:creator>
  <cp:keywords/>
  <dc:description/>
  <cp:lastModifiedBy>Jurgita Vanagė</cp:lastModifiedBy>
  <cp:revision>2</cp:revision>
  <cp:lastPrinted>2019-07-17T07:14:00Z</cp:lastPrinted>
  <dcterms:created xsi:type="dcterms:W3CDTF">2019-07-22T08:03:00Z</dcterms:created>
  <dcterms:modified xsi:type="dcterms:W3CDTF">2019-07-22T08:03:00Z</dcterms:modified>
  <cp:category>ĮSAKYMAS</cp:category>
</cp:coreProperties>
</file>